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B9" w:rsidRDefault="00FF7AB9" w:rsidP="00FF4EFB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7pt;margin-top:0;width:9pt;height:6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" filled="f" stroked="f">
            <v:textbox inset="0,0,0,0">
              <w:txbxContent>
                <w:p w:rsidR="00FF7AB9" w:rsidRDefault="00FF7AB9" w:rsidP="00FF4EFB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FF7AB9" w:rsidRDefault="00FF7AB9" w:rsidP="00FF4E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>Тульская область</w:t>
      </w:r>
    </w:p>
    <w:p w:rsidR="00FF7AB9" w:rsidRDefault="00FF7AB9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F7AB9" w:rsidRDefault="00FF7AB9" w:rsidP="00FF4EFB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F7AB9" w:rsidRDefault="00FF7AB9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F7AB9" w:rsidRDefault="00FF7AB9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F7AB9" w:rsidRDefault="00FF7AB9" w:rsidP="00FF4EFB">
      <w:pPr>
        <w:jc w:val="center"/>
        <w:rPr>
          <w:b/>
          <w:bCs/>
          <w:sz w:val="28"/>
          <w:szCs w:val="28"/>
        </w:rPr>
      </w:pPr>
    </w:p>
    <w:p w:rsidR="00FF7AB9" w:rsidRDefault="00FF7AB9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F7AB9" w:rsidRDefault="00FF7AB9" w:rsidP="00FF4EFB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F7AB9" w:rsidRDefault="00FF7AB9" w:rsidP="00FF4EFB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FF7AB9" w:rsidRDefault="00FF7AB9" w:rsidP="00FF4EFB">
      <w:pPr>
        <w:rPr>
          <w:b/>
          <w:bCs/>
          <w:sz w:val="28"/>
          <w:szCs w:val="28"/>
        </w:rPr>
      </w:pPr>
    </w:p>
    <w:p w:rsidR="00FF7AB9" w:rsidRDefault="00FF7AB9" w:rsidP="00FF4EFB">
      <w:pPr>
        <w:rPr>
          <w:b/>
          <w:sz w:val="28"/>
          <w:szCs w:val="28"/>
        </w:rPr>
      </w:pPr>
    </w:p>
    <w:p w:rsidR="00FF7AB9" w:rsidRDefault="00FF7AB9" w:rsidP="00FF4EFB">
      <w:pPr>
        <w:rPr>
          <w:sz w:val="28"/>
          <w:szCs w:val="28"/>
        </w:rPr>
      </w:pPr>
      <w:r>
        <w:rPr>
          <w:b/>
          <w:sz w:val="28"/>
          <w:szCs w:val="28"/>
        </w:rPr>
        <w:t>15 февраля 2022 года                                                                                      № 29</w:t>
      </w:r>
    </w:p>
    <w:p w:rsidR="00FF7AB9" w:rsidRDefault="00FF7AB9" w:rsidP="00FF4EFB">
      <w:pPr>
        <w:rPr>
          <w:sz w:val="28"/>
          <w:szCs w:val="28"/>
        </w:rPr>
      </w:pPr>
    </w:p>
    <w:p w:rsidR="00FF7AB9" w:rsidRDefault="00FF7AB9" w:rsidP="00FF4EFB">
      <w:pPr>
        <w:rPr>
          <w:b/>
          <w:sz w:val="28"/>
        </w:rPr>
      </w:pPr>
    </w:p>
    <w:p w:rsidR="00FF7AB9" w:rsidRDefault="00FF7AB9" w:rsidP="00FF4EFB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FF7AB9" w:rsidRDefault="00FF7AB9" w:rsidP="00FF4EF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b/>
          <w:sz w:val="28"/>
        </w:rPr>
        <w:t>в 2022 году</w:t>
      </w:r>
    </w:p>
    <w:p w:rsidR="00FF7AB9" w:rsidRDefault="00FF7AB9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7AB9" w:rsidRDefault="00FF7AB9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F7AB9" w:rsidRDefault="00FF7AB9" w:rsidP="00D206CA">
      <w:pPr>
        <w:spacing w:line="360" w:lineRule="auto"/>
        <w:ind w:firstLine="720"/>
        <w:jc w:val="both"/>
        <w:rPr>
          <w:sz w:val="28"/>
          <w:szCs w:val="28"/>
        </w:rPr>
      </w:pPr>
      <w:r w:rsidRPr="00F53263">
        <w:rPr>
          <w:sz w:val="28"/>
        </w:rPr>
        <w:t>В целях снижения риска возникновения чрезвычайных ситуаций в период весеннего половодья и готовности сил и средств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Огаревское Щекинского района к осуществлению мероприятий по безаварийному пропуску паводковых вод на территории муниципального образования Огаревское Щёкинского района в 20</w:t>
      </w:r>
      <w:r>
        <w:rPr>
          <w:sz w:val="28"/>
        </w:rPr>
        <w:t xml:space="preserve">22 </w:t>
      </w:r>
      <w:r w:rsidRPr="00F53263">
        <w:rPr>
          <w:sz w:val="28"/>
        </w:rPr>
        <w:t>году</w:t>
      </w:r>
      <w:r>
        <w:rPr>
          <w:sz w:val="28"/>
          <w:szCs w:val="28"/>
        </w:rPr>
        <w:t>, в соответствии с Федеральным законом от 06.10.2003 г. № 131</w:t>
      </w:r>
      <w:r>
        <w:rPr>
          <w:sz w:val="28"/>
          <w:szCs w:val="28"/>
        </w:rPr>
        <w:noBreakHyphen/>
        <w:t>ФЗ «Об общих принципах организации местного самоуправления в Российской Федерации», на основании Устава муниципального образования Огаревское Щекинского района администрация муниципального образования Огаревское Щекинского района ПОСТАНОВЛЯЕТ:</w:t>
      </w:r>
    </w:p>
    <w:p w:rsidR="00FF7AB9" w:rsidRDefault="00FF7AB9" w:rsidP="00D206C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План мероприятий по подготовке и проведению безаварийного пропуска паводковых вод на территории муниципального образования Огаревское Щёкинского района в 2022 году (приложение 1).</w:t>
      </w:r>
    </w:p>
    <w:p w:rsidR="00FF7AB9" w:rsidRDefault="00FF7AB9" w:rsidP="005C0C54">
      <w:pPr>
        <w:spacing w:after="12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состав комиссии п</w:t>
      </w:r>
      <w:r w:rsidRPr="001A77E3">
        <w:rPr>
          <w:sz w:val="28"/>
          <w:szCs w:val="28"/>
        </w:rPr>
        <w:t>о безаварийному пропуску паводковых вод</w:t>
      </w:r>
      <w:r>
        <w:rPr>
          <w:sz w:val="28"/>
          <w:szCs w:val="28"/>
        </w:rPr>
        <w:t xml:space="preserve"> </w:t>
      </w:r>
      <w:r w:rsidRPr="001A77E3">
        <w:rPr>
          <w:sz w:val="28"/>
          <w:szCs w:val="28"/>
        </w:rPr>
        <w:t>на территории муниципального образова</w:t>
      </w:r>
      <w:bookmarkStart w:id="0" w:name="_GoBack"/>
      <w:bookmarkEnd w:id="0"/>
      <w:r w:rsidRPr="001A77E3">
        <w:rPr>
          <w:sz w:val="28"/>
          <w:szCs w:val="28"/>
        </w:rPr>
        <w:t>ния Огаревское Щекинского района</w:t>
      </w:r>
      <w:r>
        <w:rPr>
          <w:sz w:val="28"/>
          <w:szCs w:val="28"/>
        </w:rPr>
        <w:t xml:space="preserve"> (приложение 2).</w:t>
      </w:r>
    </w:p>
    <w:p w:rsidR="00FF7AB9" w:rsidRPr="006C50C8" w:rsidRDefault="00FF7AB9" w:rsidP="005C0C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положение о комиссии п</w:t>
      </w:r>
      <w:r w:rsidRPr="001A77E3">
        <w:rPr>
          <w:sz w:val="28"/>
          <w:szCs w:val="28"/>
        </w:rPr>
        <w:t>о безаварийному пропуску паводковых вод</w:t>
      </w:r>
      <w:r>
        <w:rPr>
          <w:sz w:val="28"/>
          <w:szCs w:val="28"/>
        </w:rPr>
        <w:t xml:space="preserve"> </w:t>
      </w:r>
      <w:r w:rsidRPr="001A77E3">
        <w:rPr>
          <w:sz w:val="28"/>
          <w:szCs w:val="28"/>
        </w:rPr>
        <w:t>на территории муниципального образования Огаревское Щекинского райо</w:t>
      </w:r>
      <w:r>
        <w:rPr>
          <w:sz w:val="28"/>
          <w:szCs w:val="28"/>
        </w:rPr>
        <w:t xml:space="preserve"> (приложение 3).</w:t>
      </w:r>
    </w:p>
    <w:p w:rsidR="00FF7AB9" w:rsidRDefault="00FF7AB9" w:rsidP="005C0C5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 Рекомендовать старшему инспектору по работе с населением, ЧС и охране окружающей среды администрации муниципального образования Огаревское Щекинского района, руководителям предприятий, организаций и учреждений Щекинского района</w:t>
      </w:r>
      <w:r>
        <w:rPr>
          <w:rFonts w:eastAsia="MS Mincho"/>
          <w:sz w:val="28"/>
        </w:rPr>
        <w:t>, независимо от их организационно-правовой формы,</w:t>
      </w:r>
      <w:r>
        <w:rPr>
          <w:sz w:val="28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2022 году.</w:t>
      </w:r>
    </w:p>
    <w:p w:rsidR="00FF7AB9" w:rsidRDefault="00FF7AB9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>
        <w:rPr>
          <w:rFonts w:eastAsia="MS Mincho"/>
          <w:spacing w:val="-10"/>
          <w:sz w:val="28"/>
        </w:rPr>
        <w:t>.</w:t>
      </w:r>
      <w:r>
        <w:rPr>
          <w:sz w:val="28"/>
        </w:rPr>
        <w:t> </w:t>
      </w:r>
      <w:r>
        <w:rPr>
          <w:sz w:val="28"/>
          <w:szCs w:val="28"/>
        </w:rPr>
        <w:t>Постановление разместить на официальном сайте муниципального образования Огаревское Щекинского района.</w:t>
      </w:r>
    </w:p>
    <w:p w:rsidR="00FF7AB9" w:rsidRDefault="00FF7AB9" w:rsidP="00FF4EFB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 Контроль за исполнением постановления возложить на заместителя главы администрации муниципального образования Огаревское Щекинского района.</w:t>
      </w:r>
    </w:p>
    <w:p w:rsidR="00FF7AB9" w:rsidRDefault="00FF7AB9" w:rsidP="00FF4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подписания.</w:t>
      </w:r>
    </w:p>
    <w:p w:rsidR="00FF7AB9" w:rsidRDefault="00FF7AB9" w:rsidP="00FF4EFB">
      <w:pPr>
        <w:spacing w:line="360" w:lineRule="auto"/>
        <w:ind w:firstLine="709"/>
        <w:jc w:val="both"/>
        <w:rPr>
          <w:sz w:val="28"/>
          <w:szCs w:val="28"/>
        </w:rPr>
      </w:pPr>
    </w:p>
    <w:p w:rsidR="00FF7AB9" w:rsidRDefault="00FF7AB9" w:rsidP="00FF4EFB">
      <w:pPr>
        <w:spacing w:line="360" w:lineRule="auto"/>
        <w:ind w:firstLine="709"/>
        <w:jc w:val="both"/>
        <w:rPr>
          <w:sz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администрации </w:t>
      </w: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</w:t>
      </w:r>
    </w:p>
    <w:p w:rsidR="00FF7AB9" w:rsidRPr="000125ED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Щекинского района                                                                        А.В. Данилин</w:t>
      </w:r>
    </w:p>
    <w:p w:rsidR="00FF7AB9" w:rsidRDefault="00FF7AB9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firstLine="709"/>
        <w:rPr>
          <w:color w:val="000000"/>
          <w:sz w:val="28"/>
          <w:szCs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Default="00FF7AB9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F7AB9" w:rsidRPr="00F965D9" w:rsidRDefault="00FF7AB9" w:rsidP="002015CC">
      <w:pPr>
        <w:rPr>
          <w:sz w:val="20"/>
          <w:szCs w:val="20"/>
        </w:rPr>
      </w:pPr>
      <w:r w:rsidRPr="00F965D9">
        <w:rPr>
          <w:sz w:val="20"/>
          <w:szCs w:val="20"/>
        </w:rPr>
        <w:t>Исп. Дуганова О.А.</w:t>
      </w:r>
    </w:p>
    <w:p w:rsidR="00FF7AB9" w:rsidRPr="00F965D9" w:rsidRDefault="00FF7AB9" w:rsidP="002015CC">
      <w:pPr>
        <w:rPr>
          <w:sz w:val="20"/>
          <w:szCs w:val="20"/>
        </w:rPr>
      </w:pPr>
      <w:r w:rsidRPr="00F965D9">
        <w:rPr>
          <w:sz w:val="20"/>
          <w:szCs w:val="20"/>
        </w:rPr>
        <w:t xml:space="preserve">Тел: 8 (48751)2-05-66                                                                         </w:t>
      </w:r>
    </w:p>
    <w:p w:rsidR="00FF7AB9" w:rsidRDefault="00FF7AB9" w:rsidP="00FF4EFB">
      <w:pPr>
        <w:sectPr w:rsidR="00FF7AB9">
          <w:pgSz w:w="11906" w:h="16838"/>
          <w:pgMar w:top="719" w:right="851" w:bottom="851" w:left="1701" w:header="709" w:footer="709" w:gutter="0"/>
          <w:cols w:space="720"/>
        </w:sectPr>
      </w:pPr>
    </w:p>
    <w:p w:rsidR="00FF7AB9" w:rsidRDefault="00FF7AB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F7AB9" w:rsidRDefault="00FF7AB9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7AB9" w:rsidRDefault="00FF7AB9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FF7AB9" w:rsidRDefault="00FF7AB9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От 15.02.2022 г. № 29</w:t>
      </w:r>
    </w:p>
    <w:p w:rsidR="00FF7AB9" w:rsidRDefault="00FF7AB9" w:rsidP="00FF4EFB">
      <w:pPr>
        <w:jc w:val="center"/>
        <w:rPr>
          <w:sz w:val="28"/>
          <w:szCs w:val="28"/>
        </w:rPr>
      </w:pPr>
    </w:p>
    <w:p w:rsidR="00FF7AB9" w:rsidRDefault="00FF7AB9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br/>
        <w:t xml:space="preserve">по подготовке и проведению безаварийного пропуска паводковых вод на территории </w:t>
      </w:r>
    </w:p>
    <w:p w:rsidR="00FF7AB9" w:rsidRDefault="00FF7AB9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 Щёкинского района в 2022 г.</w:t>
      </w:r>
    </w:p>
    <w:p w:rsidR="00FF7AB9" w:rsidRDefault="00FF7AB9" w:rsidP="00FF4EFB">
      <w:pPr>
        <w:jc w:val="center"/>
        <w:rPr>
          <w:b/>
          <w:sz w:val="16"/>
          <w:szCs w:val="16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8292"/>
        <w:gridCol w:w="1815"/>
        <w:gridCol w:w="4478"/>
      </w:tblGrid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292" w:type="dxa"/>
          </w:tcPr>
          <w:p w:rsidR="00FF7AB9" w:rsidRDefault="00FF7AB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</w:tcPr>
          <w:p w:rsidR="00FF7AB9" w:rsidRDefault="00FF7AB9" w:rsidP="009D503C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Даты</w:t>
            </w:r>
            <w:r>
              <w:rPr>
                <w:b/>
                <w:bCs/>
                <w:sz w:val="28"/>
                <w:szCs w:val="28"/>
              </w:rPr>
              <w:br/>
              <w:t>проведения</w:t>
            </w:r>
          </w:p>
        </w:tc>
        <w:tc>
          <w:tcPr>
            <w:tcW w:w="4478" w:type="dxa"/>
          </w:tcPr>
          <w:p w:rsidR="00FF7AB9" w:rsidRDefault="00FF7AB9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92" w:type="dxa"/>
          </w:tcPr>
          <w:p w:rsidR="00FF7AB9" w:rsidRDefault="00FF7AB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1815" w:type="dxa"/>
          </w:tcPr>
          <w:p w:rsidR="00FF7AB9" w:rsidRDefault="00FF7AB9" w:rsidP="009F1179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01.03.2022</w:t>
            </w:r>
          </w:p>
        </w:tc>
        <w:tc>
          <w:tcPr>
            <w:tcW w:w="4478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92" w:type="dxa"/>
          </w:tcPr>
          <w:p w:rsidR="00FF7AB9" w:rsidRDefault="00FF7AB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Разработка плана практических мероприятий по контролю за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половодья, с последующим представлением его в отдел по ГО, ЧС и охране окружающей среды администрации Щекинского района</w:t>
            </w:r>
          </w:p>
        </w:tc>
        <w:tc>
          <w:tcPr>
            <w:tcW w:w="1815" w:type="dxa"/>
          </w:tcPr>
          <w:p w:rsidR="00FF7AB9" w:rsidRDefault="00FF7AB9" w:rsidP="009F1179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01.03.2022</w:t>
            </w:r>
          </w:p>
        </w:tc>
        <w:tc>
          <w:tcPr>
            <w:tcW w:w="4478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92" w:type="dxa"/>
          </w:tcPr>
          <w:p w:rsidR="00FF7AB9" w:rsidRPr="00DC18E3" w:rsidRDefault="00FF7AB9" w:rsidP="00DC18E3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необходимых расчетов в потребности сил и средств, привлекаемых на паводковые мероприятия. </w:t>
            </w:r>
          </w:p>
        </w:tc>
        <w:tc>
          <w:tcPr>
            <w:tcW w:w="1815" w:type="dxa"/>
          </w:tcPr>
          <w:p w:rsidR="00FF7AB9" w:rsidRDefault="00FF7AB9" w:rsidP="009F1179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01.03.2022</w:t>
            </w:r>
          </w:p>
        </w:tc>
        <w:tc>
          <w:tcPr>
            <w:tcW w:w="4478" w:type="dxa"/>
          </w:tcPr>
          <w:p w:rsidR="00FF7AB9" w:rsidRDefault="00FF7AB9" w:rsidP="00DC18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92" w:type="dxa"/>
          </w:tcPr>
          <w:p w:rsidR="00FF7AB9" w:rsidRDefault="00FF7AB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ними, при необходимости, социальных работников (граждан) для оказания помощи. Уточнение сведений о гражданах, которые отказываются от эвакуации в период ухудшения паводковой обстановки в пункты временного размещения и переезжают к родственникам, или иным гражданам. Определение пунктов временного размещения для эвакуируемого из мест возможных затоплений населения.</w:t>
            </w:r>
          </w:p>
        </w:tc>
        <w:tc>
          <w:tcPr>
            <w:tcW w:w="1815" w:type="dxa"/>
          </w:tcPr>
          <w:p w:rsidR="00FF7AB9" w:rsidRDefault="00FF7AB9" w:rsidP="00DC18E3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01.03.2022</w:t>
            </w:r>
          </w:p>
        </w:tc>
        <w:tc>
          <w:tcPr>
            <w:tcW w:w="4478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292" w:type="dxa"/>
          </w:tcPr>
          <w:p w:rsidR="00FF7AB9" w:rsidRDefault="00FF7AB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своевременной и достоверной информации в период прохождения весеннего половодья о сложившейся паводковой обстановке в «</w:t>
            </w:r>
            <w:r>
              <w:rPr>
                <w:sz w:val="28"/>
                <w:szCs w:val="28"/>
              </w:rPr>
              <w:t>МКУ «ЕДДС Щекинского района»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5" w:type="dxa"/>
          </w:tcPr>
          <w:p w:rsidR="00FF7AB9" w:rsidRDefault="00FF7AB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6.00 час.</w:t>
            </w:r>
            <w:r>
              <w:rPr>
                <w:sz w:val="28"/>
                <w:szCs w:val="28"/>
              </w:rPr>
              <w:br/>
              <w:t xml:space="preserve">до 9.00 час. </w:t>
            </w:r>
            <w:r>
              <w:rPr>
                <w:sz w:val="28"/>
                <w:szCs w:val="28"/>
              </w:rPr>
              <w:br/>
              <w:t>в течение паводкового периода</w:t>
            </w:r>
          </w:p>
        </w:tc>
        <w:tc>
          <w:tcPr>
            <w:tcW w:w="4478" w:type="dxa"/>
          </w:tcPr>
          <w:p w:rsidR="00FF7AB9" w:rsidRDefault="00FF7AB9" w:rsidP="009D503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292" w:type="dxa"/>
          </w:tcPr>
          <w:p w:rsidR="00FF7AB9" w:rsidRDefault="00FF7AB9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устойчивой работы средств связи и оповещения в муниципальных образованиях,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FF7AB9" w:rsidRDefault="00FF7AB9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FF7AB9" w:rsidRDefault="00FF7AB9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543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292" w:type="dxa"/>
          </w:tcPr>
          <w:p w:rsidR="00FF7AB9" w:rsidRDefault="00FF7AB9" w:rsidP="00543566">
            <w:pPr>
              <w:keepLines/>
              <w:pageBreakBefore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охраны общественного порядка и патрулирование переправ в муниципальном образовании,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FF7AB9" w:rsidRDefault="00FF7AB9" w:rsidP="00543566">
            <w:pPr>
              <w:keepLines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FF7AB9" w:rsidRDefault="00FF7AB9" w:rsidP="00543566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ОМВД России по Щекинскому району (по согласованию)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543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292" w:type="dxa"/>
          </w:tcPr>
          <w:p w:rsidR="00FF7AB9" w:rsidRDefault="00FF7AB9" w:rsidP="00543566">
            <w:pPr>
              <w:pStyle w:val="Heading2"/>
              <w:keepNext w:val="0"/>
              <w:keepLines/>
              <w:spacing w:before="0" w:after="0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Подготовка и проведение заседания КЧС и ОПБ администрации МО Огаревское Щекинского района по подготовке к паводковому периоду в 2022 году</w:t>
            </w:r>
          </w:p>
        </w:tc>
        <w:tc>
          <w:tcPr>
            <w:tcW w:w="1815" w:type="dxa"/>
          </w:tcPr>
          <w:p w:rsidR="00FF7AB9" w:rsidRDefault="00FF7AB9" w:rsidP="00543566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председателя КЧС и ОПБ МО Огаревское</w:t>
            </w:r>
          </w:p>
        </w:tc>
        <w:tc>
          <w:tcPr>
            <w:tcW w:w="4478" w:type="dxa"/>
          </w:tcPr>
          <w:p w:rsidR="00FF7AB9" w:rsidRDefault="00FF7AB9" w:rsidP="00543566">
            <w:pPr>
              <w:keepLines/>
              <w:jc w:val="center"/>
              <w:rPr>
                <w:color w:val="00808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КЧС и ОПБ, ст. инспектор  по работе с населением,  ЧС и ООС МО Огаревское</w:t>
            </w:r>
          </w:p>
        </w:tc>
      </w:tr>
      <w:tr w:rsidR="00FF7AB9" w:rsidTr="009D503C">
        <w:tc>
          <w:tcPr>
            <w:tcW w:w="699" w:type="dxa"/>
          </w:tcPr>
          <w:p w:rsidR="00FF7AB9" w:rsidRDefault="00FF7AB9" w:rsidP="00543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292" w:type="dxa"/>
          </w:tcPr>
          <w:p w:rsidR="00FF7AB9" w:rsidRDefault="00FF7AB9" w:rsidP="00543566">
            <w:pPr>
              <w:pStyle w:val="PlainTex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Организация и проведение разъяснительной работы среди населения по правилам поведения в зонах возможного затопления. Достоверное информирование и своевременное оповещение населения о паводковой обстановке</w:t>
            </w:r>
          </w:p>
        </w:tc>
        <w:tc>
          <w:tcPr>
            <w:tcW w:w="1815" w:type="dxa"/>
          </w:tcPr>
          <w:p w:rsidR="00FF7AB9" w:rsidRDefault="00FF7AB9" w:rsidP="00543566">
            <w:pPr>
              <w:pStyle w:val="PlainTex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паводком</w:t>
            </w:r>
          </w:p>
        </w:tc>
        <w:tc>
          <w:tcPr>
            <w:tcW w:w="4478" w:type="dxa"/>
          </w:tcPr>
          <w:p w:rsidR="00FF7AB9" w:rsidRDefault="00FF7AB9" w:rsidP="00543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Огаревское </w:t>
            </w:r>
            <w:r>
              <w:rPr>
                <w:sz w:val="28"/>
                <w:szCs w:val="28"/>
              </w:rPr>
              <w:br/>
              <w:t>Щекинского района</w:t>
            </w:r>
          </w:p>
          <w:p w:rsidR="00FF7AB9" w:rsidRDefault="00FF7AB9" w:rsidP="00543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</w:tbl>
    <w:p w:rsidR="00FF7AB9" w:rsidRDefault="00FF7AB9" w:rsidP="00FF4EFB">
      <w:pPr>
        <w:jc w:val="center"/>
        <w:rPr>
          <w:b/>
          <w:sz w:val="28"/>
          <w:szCs w:val="28"/>
        </w:rPr>
      </w:pPr>
    </w:p>
    <w:p w:rsidR="00FF7AB9" w:rsidRDefault="00FF7AB9" w:rsidP="00FF4EFB">
      <w:pPr>
        <w:jc w:val="center"/>
        <w:rPr>
          <w:b/>
          <w:sz w:val="28"/>
          <w:szCs w:val="28"/>
        </w:rPr>
      </w:pPr>
    </w:p>
    <w:p w:rsidR="00FF7AB9" w:rsidRDefault="00FF7AB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Председатель КЧС и ОПБ </w:t>
      </w:r>
    </w:p>
    <w:p w:rsidR="00FF7AB9" w:rsidRDefault="00FF7AB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FF7AB9" w:rsidRDefault="00FF7AB9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Огаревское Щекинского района                                                                                        А.В. Данилин</w:t>
      </w:r>
    </w:p>
    <w:p w:rsidR="00FF7AB9" w:rsidRDefault="00FF7AB9" w:rsidP="00FF4EFB">
      <w:pPr>
        <w:rPr>
          <w:b/>
          <w:sz w:val="28"/>
          <w:szCs w:val="28"/>
        </w:rPr>
      </w:pPr>
    </w:p>
    <w:p w:rsidR="00FF7AB9" w:rsidRDefault="00FF7AB9" w:rsidP="00FF4EFB">
      <w:pPr>
        <w:sectPr w:rsidR="00FF7AB9">
          <w:pgSz w:w="16838" w:h="11906" w:orient="landscape"/>
          <w:pgMar w:top="540" w:right="1134" w:bottom="851" w:left="851" w:header="709" w:footer="709" w:gutter="0"/>
          <w:cols w:space="720"/>
        </w:sectPr>
      </w:pPr>
    </w:p>
    <w:tbl>
      <w:tblPr>
        <w:tblpPr w:leftFromText="180" w:rightFromText="180" w:horzAnchor="margin" w:tblpY="-855"/>
        <w:tblW w:w="0" w:type="auto"/>
        <w:tblLook w:val="00A0"/>
      </w:tblPr>
      <w:tblGrid>
        <w:gridCol w:w="3190"/>
        <w:gridCol w:w="1738"/>
        <w:gridCol w:w="4643"/>
      </w:tblGrid>
      <w:tr w:rsidR="00FF7AB9" w:rsidTr="00543566">
        <w:tc>
          <w:tcPr>
            <w:tcW w:w="3190" w:type="dxa"/>
          </w:tcPr>
          <w:p w:rsidR="00FF7AB9" w:rsidRDefault="00FF7AB9" w:rsidP="0054356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38" w:type="dxa"/>
          </w:tcPr>
          <w:p w:rsidR="00FF7AB9" w:rsidRDefault="00FF7AB9" w:rsidP="0054356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643" w:type="dxa"/>
          </w:tcPr>
          <w:p w:rsidR="00FF7AB9" w:rsidRDefault="00FF7AB9" w:rsidP="005435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Приложение 2</w:t>
            </w:r>
          </w:p>
          <w:p w:rsidR="00FF7AB9" w:rsidRDefault="00FF7AB9" w:rsidP="005435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 </w:t>
            </w:r>
          </w:p>
          <w:p w:rsidR="00FF7AB9" w:rsidRDefault="00FF7AB9" w:rsidP="005435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Огаревское Щекинского района</w:t>
            </w:r>
          </w:p>
          <w:p w:rsidR="00FF7AB9" w:rsidRDefault="00FF7AB9" w:rsidP="005435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15.02.2022 г. № 29</w:t>
            </w:r>
          </w:p>
          <w:p w:rsidR="00FF7AB9" w:rsidRDefault="00FF7AB9" w:rsidP="00543566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FF7AB9" w:rsidRDefault="00FF7AB9" w:rsidP="00C77285">
      <w:pPr>
        <w:rPr>
          <w:sz w:val="28"/>
          <w:szCs w:val="28"/>
        </w:rPr>
      </w:pPr>
    </w:p>
    <w:p w:rsidR="00FF7AB9" w:rsidRDefault="00FF7AB9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FF7AB9" w:rsidRPr="00F53263" w:rsidRDefault="00FF7AB9" w:rsidP="00F5326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комиссии по безаварийному пропуску паводковых вод</w:t>
      </w:r>
      <w:r w:rsidRPr="00EC2183">
        <w:rPr>
          <w:sz w:val="28"/>
          <w:szCs w:val="28"/>
        </w:rPr>
        <w:t xml:space="preserve"> </w:t>
      </w:r>
      <w:r w:rsidRPr="00EC2183">
        <w:rPr>
          <w:b/>
          <w:sz w:val="28"/>
          <w:szCs w:val="28"/>
        </w:rPr>
        <w:t>на территории муниципального образования Огаревское Щекинского района</w:t>
      </w:r>
    </w:p>
    <w:p w:rsidR="00FF7AB9" w:rsidRDefault="00FF7AB9" w:rsidP="00FF4EFB">
      <w:pPr>
        <w:ind w:left="75"/>
        <w:rPr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3510"/>
        <w:gridCol w:w="6096"/>
      </w:tblGrid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6096" w:type="dxa"/>
          </w:tcPr>
          <w:p w:rsidR="00FF7AB9" w:rsidRDefault="00FF7AB9" w:rsidP="009D503C">
            <w:pPr>
              <w:pStyle w:val="Heading3"/>
              <w:jc w:val="both"/>
            </w:pPr>
            <w:r>
              <w:t>-  глава администрации муниципального образования Огаревское Щекинского района – председатель КЧС и ОПБ</w:t>
            </w:r>
          </w:p>
          <w:p w:rsidR="00FF7AB9" w:rsidRDefault="00FF7AB9" w:rsidP="009D503C">
            <w:pPr>
              <w:jc w:val="both"/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ст. инспектор по работе с населением, ЧС и ООС администрации МО Огаревское Щекинского района;</w:t>
            </w: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C77285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консультант по бухучету и финансам администрации МО Огаревское Щекинского района;</w:t>
            </w: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консультант по административной работе и работе с территориями администрации МО Огаревское Щекинского района;</w:t>
            </w: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  <w:tr w:rsidR="00FF7AB9" w:rsidTr="00C74AFB">
        <w:tc>
          <w:tcPr>
            <w:tcW w:w="3510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F7AB9" w:rsidRDefault="00FF7AB9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ОМВД России по Щекинскому району (по согласованию);</w:t>
            </w:r>
          </w:p>
          <w:p w:rsidR="00FF7AB9" w:rsidRDefault="00FF7AB9" w:rsidP="009D503C">
            <w:pPr>
              <w:jc w:val="both"/>
              <w:rPr>
                <w:sz w:val="28"/>
              </w:rPr>
            </w:pPr>
          </w:p>
        </w:tc>
      </w:tr>
    </w:tbl>
    <w:p w:rsidR="00FF7AB9" w:rsidRDefault="00FF7AB9" w:rsidP="00FF4EFB">
      <w:pPr>
        <w:ind w:left="75"/>
        <w:jc w:val="both"/>
        <w:rPr>
          <w:sz w:val="28"/>
        </w:rPr>
      </w:pPr>
    </w:p>
    <w:p w:rsidR="00FF7AB9" w:rsidRDefault="00FF7AB9" w:rsidP="00FF4EFB">
      <w:pPr>
        <w:ind w:left="75"/>
        <w:jc w:val="both"/>
        <w:rPr>
          <w:sz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F7AB9" w:rsidRDefault="00FF7AB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F7AB9" w:rsidRDefault="00FF7AB9" w:rsidP="00FF4EFB">
      <w:pPr>
        <w:ind w:left="75"/>
        <w:rPr>
          <w:sz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А.В. Данилин</w:t>
      </w:r>
    </w:p>
    <w:p w:rsidR="00FF7AB9" w:rsidRDefault="00FF7AB9" w:rsidP="00FF4EFB">
      <w:pPr>
        <w:jc w:val="center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FF4EFB">
      <w:pPr>
        <w:jc w:val="right"/>
        <w:rPr>
          <w:sz w:val="28"/>
          <w:szCs w:val="28"/>
        </w:rPr>
      </w:pPr>
    </w:p>
    <w:p w:rsidR="00FF7AB9" w:rsidRDefault="00FF7AB9" w:rsidP="009C726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FF7AB9" w:rsidRDefault="00FF7AB9" w:rsidP="009C726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:rsidR="00FF7AB9" w:rsidRDefault="00FF7AB9" w:rsidP="009C7265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FF7AB9" w:rsidRDefault="00FF7AB9" w:rsidP="009C7265">
      <w:pPr>
        <w:jc w:val="right"/>
        <w:rPr>
          <w:sz w:val="28"/>
          <w:szCs w:val="28"/>
        </w:rPr>
      </w:pPr>
      <w:r>
        <w:rPr>
          <w:sz w:val="28"/>
          <w:szCs w:val="28"/>
        </w:rPr>
        <w:t>от 15.02.2022 г. № 29</w:t>
      </w:r>
    </w:p>
    <w:p w:rsidR="00FF7AB9" w:rsidRDefault="00FF7AB9" w:rsidP="00FF4EFB">
      <w:pPr>
        <w:jc w:val="center"/>
        <w:rPr>
          <w:sz w:val="28"/>
          <w:szCs w:val="28"/>
        </w:rPr>
      </w:pPr>
    </w:p>
    <w:p w:rsidR="00FF7AB9" w:rsidRDefault="00FF7AB9" w:rsidP="00FF4EFB">
      <w:pPr>
        <w:jc w:val="center"/>
        <w:rPr>
          <w:sz w:val="28"/>
          <w:szCs w:val="28"/>
        </w:rPr>
      </w:pPr>
    </w:p>
    <w:p w:rsidR="00FF7AB9" w:rsidRPr="009C7265" w:rsidRDefault="00FF7AB9" w:rsidP="00EC2183">
      <w:pPr>
        <w:spacing w:line="276" w:lineRule="auto"/>
        <w:jc w:val="center"/>
        <w:rPr>
          <w:sz w:val="28"/>
          <w:szCs w:val="28"/>
        </w:rPr>
      </w:pPr>
      <w:r>
        <w:rPr>
          <w:b/>
        </w:rPr>
        <w:t xml:space="preserve">ПОЛОЖЕНИЕ </w:t>
      </w:r>
      <w:r>
        <w:rPr>
          <w:b/>
        </w:rPr>
        <w:br/>
      </w:r>
      <w:r w:rsidRPr="00EC2183">
        <w:rPr>
          <w:b/>
          <w:sz w:val="28"/>
          <w:szCs w:val="28"/>
        </w:rPr>
        <w:t>о комиссии по безаварийному пропуску паводковых вод на территории муниципального образования Огаревское Щекинского района</w:t>
      </w:r>
    </w:p>
    <w:p w:rsidR="00FF7AB9" w:rsidRDefault="00FF7AB9" w:rsidP="009C7265">
      <w:pPr>
        <w:jc w:val="center"/>
        <w:rPr>
          <w:b/>
          <w:sz w:val="28"/>
          <w:szCs w:val="28"/>
        </w:rPr>
      </w:pPr>
    </w:p>
    <w:p w:rsidR="00FF7AB9" w:rsidRDefault="00FF7AB9" w:rsidP="009C7265">
      <w:pPr>
        <w:pStyle w:val="Heading1"/>
      </w:pPr>
      <w:r>
        <w:t>Общие положения</w:t>
      </w:r>
    </w:p>
    <w:p w:rsidR="00FF7AB9" w:rsidRDefault="00FF7AB9" w:rsidP="00FF4EFB">
      <w:pPr>
        <w:jc w:val="center"/>
        <w:rPr>
          <w:sz w:val="16"/>
          <w:szCs w:val="16"/>
        </w:rPr>
      </w:pPr>
    </w:p>
    <w:p w:rsidR="00FF7AB9" w:rsidRDefault="00FF7AB9" w:rsidP="00A072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Комиссия </w:t>
      </w:r>
      <w:r w:rsidRPr="009C7265">
        <w:rPr>
          <w:sz w:val="28"/>
          <w:szCs w:val="28"/>
        </w:rPr>
        <w:t>по безаварийному пропуску паводковых вод</w:t>
      </w:r>
      <w:r>
        <w:rPr>
          <w:sz w:val="28"/>
          <w:szCs w:val="28"/>
        </w:rPr>
        <w:t xml:space="preserve"> (далее - Комиссия) является временным координирующим органом местного звена территориальной подсистемы РСЧС, создаваемая на период прохождения весеннего половодья.</w:t>
      </w:r>
    </w:p>
    <w:p w:rsidR="00FF7AB9" w:rsidRDefault="00FF7AB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Комиссия предназначена для организации работ по предупреждению чрезвычайных ситуаций, уменьшению ущерба в случае их возникновения и ликвидации их последствий </w:t>
      </w:r>
      <w:r>
        <w:rPr>
          <w:sz w:val="28"/>
        </w:rPr>
        <w:t>в период весеннего паводка</w:t>
      </w:r>
      <w:r>
        <w:rPr>
          <w:sz w:val="28"/>
          <w:szCs w:val="28"/>
        </w:rPr>
        <w:t>.</w:t>
      </w:r>
    </w:p>
    <w:p w:rsidR="00FF7AB9" w:rsidRDefault="00FF7AB9" w:rsidP="00FF4EFB">
      <w:pPr>
        <w:ind w:firstLine="645"/>
        <w:jc w:val="both"/>
        <w:rPr>
          <w:sz w:val="28"/>
        </w:rPr>
      </w:pPr>
      <w:r>
        <w:rPr>
          <w:sz w:val="28"/>
          <w:szCs w:val="28"/>
        </w:rPr>
        <w:t xml:space="preserve">3. В своей деятельности Комиссия руководствуется </w:t>
      </w:r>
      <w:r>
        <w:rPr>
          <w:sz w:val="28"/>
        </w:rPr>
        <w:t>законодательными актами Российской Федерации, постановлениями и распоряжениями Правительства Российской Федерации, постановлениями Правительства Тульской области, постановлениями главы администрации МО Огаревское Щекинского района и настоящим положением.</w:t>
      </w:r>
    </w:p>
    <w:p w:rsidR="00FF7AB9" w:rsidRDefault="00FF7AB9" w:rsidP="00FF4EFB">
      <w:pPr>
        <w:pStyle w:val="Heading3"/>
        <w:ind w:firstLine="709"/>
        <w:jc w:val="both"/>
      </w:pPr>
      <w:r>
        <w:rPr>
          <w:szCs w:val="28"/>
        </w:rPr>
        <w:t xml:space="preserve">4. Комиссия осуществляет свою деятельность под руководством </w:t>
      </w:r>
      <w:r>
        <w:t xml:space="preserve"> главы администрации – председателя КЧС и ОПБ администрации МО Огаревское Щекинского района.</w:t>
      </w:r>
    </w:p>
    <w:p w:rsidR="00FF7AB9" w:rsidRDefault="00FF7AB9" w:rsidP="00FF4EFB"/>
    <w:p w:rsidR="00FF7AB9" w:rsidRDefault="00FF7AB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комиссии</w:t>
      </w:r>
    </w:p>
    <w:p w:rsidR="00FF7AB9" w:rsidRDefault="00FF7AB9" w:rsidP="00FF4EFB">
      <w:pPr>
        <w:jc w:val="center"/>
        <w:rPr>
          <w:sz w:val="16"/>
          <w:szCs w:val="16"/>
        </w:rPr>
      </w:pPr>
    </w:p>
    <w:p w:rsidR="00FF7AB9" w:rsidRDefault="00FF7AB9" w:rsidP="00FF4E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являются:</w:t>
      </w:r>
    </w:p>
    <w:p w:rsidR="00FF7AB9" w:rsidRDefault="00FF7AB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координация деятельности консультантов администраций, предприятий, организаций и учреждений независимо от формы собственности, по выполнению комплекса против паводковых мероприятий с целью безаварийного пропуска весеннего половодья;</w:t>
      </w:r>
    </w:p>
    <w:p w:rsidR="00FF7AB9" w:rsidRDefault="00FF7AB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аварийно-спасательных и других неотложных работ при возникновении чрезвычайных ситуаций, связанных с последствиями пропуска паводковых вод и весеннего половодья, руководство действиями по ликвидации последствий ЧС;</w:t>
      </w:r>
    </w:p>
    <w:p w:rsidR="00FF7AB9" w:rsidRDefault="00FF7AB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подготовкой и готовностью сил и средств, привлекаемых на против паводковые мероприятия;</w:t>
      </w:r>
    </w:p>
    <w:p w:rsidR="00FF7AB9" w:rsidRDefault="00FF7AB9" w:rsidP="00FF4EFB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</w:t>
      </w:r>
      <w:r>
        <w:rPr>
          <w:sz w:val="28"/>
        </w:rPr>
        <w:t>осуществление контроля за своевременным и качественным выполнением против паводковых мероприятий;</w:t>
      </w:r>
    </w:p>
    <w:p w:rsidR="00FF7AB9" w:rsidRDefault="00FF7AB9" w:rsidP="00FF4EFB">
      <w:pPr>
        <w:ind w:firstLine="709"/>
        <w:jc w:val="both"/>
      </w:pPr>
    </w:p>
    <w:p w:rsidR="00FF7AB9" w:rsidRDefault="00FF7AB9" w:rsidP="00FF4EFB">
      <w:pPr>
        <w:ind w:firstLine="709"/>
        <w:jc w:val="both"/>
      </w:pPr>
    </w:p>
    <w:p w:rsidR="00FF7AB9" w:rsidRDefault="00FF7AB9" w:rsidP="00FF4EFB">
      <w:pPr>
        <w:ind w:firstLine="709"/>
        <w:jc w:val="both"/>
      </w:pPr>
    </w:p>
    <w:p w:rsidR="00FF7AB9" w:rsidRDefault="00FF7AB9" w:rsidP="00FF4EFB">
      <w:pPr>
        <w:jc w:val="center"/>
        <w:rPr>
          <w:sz w:val="28"/>
          <w:szCs w:val="28"/>
        </w:rPr>
      </w:pPr>
    </w:p>
    <w:p w:rsidR="00FF7AB9" w:rsidRDefault="00FF7AB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Права комиссии</w:t>
      </w:r>
    </w:p>
    <w:p w:rsidR="00FF7AB9" w:rsidRDefault="00FF7AB9" w:rsidP="00FF4EFB">
      <w:pPr>
        <w:jc w:val="center"/>
        <w:rPr>
          <w:sz w:val="16"/>
          <w:szCs w:val="16"/>
        </w:rPr>
      </w:pPr>
    </w:p>
    <w:p w:rsidR="00FF7AB9" w:rsidRDefault="00FF7AB9" w:rsidP="00FF4EFB">
      <w:pPr>
        <w:ind w:firstLine="645"/>
        <w:jc w:val="both"/>
        <w:rPr>
          <w:sz w:val="28"/>
        </w:rPr>
      </w:pPr>
      <w:r>
        <w:rPr>
          <w:sz w:val="28"/>
        </w:rPr>
        <w:t>Комиссия для выполнения возложенных на нее задач имеет право:</w:t>
      </w:r>
    </w:p>
    <w:p w:rsidR="00FF7AB9" w:rsidRDefault="00FF7AB9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своих заседаниях специалистов администрации, руководителей организаций, предприятий, учреждений, о ходе подготовки к пропуску весеннего половодья;</w:t>
      </w:r>
    </w:p>
    <w:p w:rsidR="00FF7AB9" w:rsidRDefault="00FF7AB9" w:rsidP="00FF4EFB">
      <w:pPr>
        <w:ind w:firstLine="709"/>
        <w:jc w:val="both"/>
        <w:rPr>
          <w:sz w:val="28"/>
        </w:rPr>
      </w:pPr>
      <w:r>
        <w:rPr>
          <w:sz w:val="28"/>
        </w:rPr>
        <w:t xml:space="preserve">- принимать в пределах своей компетенции решения, обязательные для выполнения </w:t>
      </w:r>
      <w:r>
        <w:rPr>
          <w:sz w:val="28"/>
          <w:szCs w:val="28"/>
        </w:rPr>
        <w:t xml:space="preserve">главой администрации МО, специалистов администрации МО, </w:t>
      </w:r>
      <w:r>
        <w:rPr>
          <w:sz w:val="28"/>
        </w:rPr>
        <w:t>предприятиями, организациями и учреждениями независимо от форм собственности;</w:t>
      </w:r>
    </w:p>
    <w:p w:rsidR="00FF7AB9" w:rsidRDefault="00FF7AB9" w:rsidP="00FF4EFB">
      <w:pPr>
        <w:ind w:firstLine="709"/>
        <w:jc w:val="both"/>
        <w:rPr>
          <w:sz w:val="28"/>
        </w:rPr>
      </w:pPr>
      <w:r>
        <w:rPr>
          <w:sz w:val="28"/>
        </w:rPr>
        <w:t>- рассматривать обращение главы администрации МО по вопросу выделения денежных средств и материально-технических ресурсов из бюджета МО на предупреждение и ликвидацию разрушительных последствий паводка.</w:t>
      </w:r>
    </w:p>
    <w:p w:rsidR="00FF7AB9" w:rsidRDefault="00FF7AB9" w:rsidP="00FF4EFB">
      <w:pPr>
        <w:rPr>
          <w:sz w:val="28"/>
          <w:szCs w:val="28"/>
        </w:rPr>
      </w:pPr>
    </w:p>
    <w:p w:rsidR="00FF7AB9" w:rsidRDefault="00FF7AB9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FF7AB9" w:rsidRDefault="00FF7AB9" w:rsidP="00FF4EFB">
      <w:pPr>
        <w:jc w:val="center"/>
        <w:rPr>
          <w:sz w:val="16"/>
          <w:szCs w:val="16"/>
        </w:rPr>
      </w:pPr>
    </w:p>
    <w:p w:rsidR="00FF7AB9" w:rsidRDefault="00FF7AB9" w:rsidP="00FF4EFB">
      <w:pPr>
        <w:ind w:firstLine="645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Планом по подготовке и проведению безаварийного пропуска паводковых вод на территории МО Огаревское Щекинского района, утверждённым настоящим постановлением.</w:t>
      </w:r>
    </w:p>
    <w:p w:rsidR="00FF7AB9" w:rsidRDefault="00FF7AB9" w:rsidP="00FF4EFB">
      <w:pPr>
        <w:ind w:firstLine="645"/>
        <w:jc w:val="both"/>
        <w:rPr>
          <w:sz w:val="28"/>
        </w:rPr>
      </w:pPr>
    </w:p>
    <w:p w:rsidR="00FF7AB9" w:rsidRDefault="00FF7AB9" w:rsidP="00FF4EFB">
      <w:pPr>
        <w:ind w:left="75"/>
        <w:rPr>
          <w:sz w:val="28"/>
        </w:rPr>
      </w:pPr>
    </w:p>
    <w:p w:rsidR="00FF7AB9" w:rsidRDefault="00FF7AB9" w:rsidP="00FF4EFB">
      <w:pPr>
        <w:ind w:left="75"/>
        <w:rPr>
          <w:sz w:val="28"/>
        </w:rPr>
      </w:pPr>
    </w:p>
    <w:p w:rsidR="00FF7AB9" w:rsidRDefault="00FF7AB9" w:rsidP="00FF4EFB">
      <w:pPr>
        <w:ind w:left="75"/>
        <w:rPr>
          <w:sz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F7AB9" w:rsidRDefault="00FF7AB9" w:rsidP="0081162C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F7AB9" w:rsidRDefault="00FF7AB9" w:rsidP="0081162C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 А.В. Данилин</w:t>
      </w: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 w:rsidP="00FF4EFB">
      <w:pPr>
        <w:ind w:left="75"/>
        <w:rPr>
          <w:b/>
          <w:sz w:val="28"/>
          <w:szCs w:val="28"/>
        </w:rPr>
      </w:pPr>
    </w:p>
    <w:p w:rsidR="00FF7AB9" w:rsidRDefault="00FF7AB9"/>
    <w:sectPr w:rsidR="00FF7AB9" w:rsidSect="0099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AB9" w:rsidRDefault="00FF7AB9" w:rsidP="009C7265">
      <w:r>
        <w:separator/>
      </w:r>
    </w:p>
  </w:endnote>
  <w:endnote w:type="continuationSeparator" w:id="0">
    <w:p w:rsidR="00FF7AB9" w:rsidRDefault="00FF7AB9" w:rsidP="009C7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AB9" w:rsidRDefault="00FF7AB9" w:rsidP="009C7265">
      <w:r>
        <w:separator/>
      </w:r>
    </w:p>
  </w:footnote>
  <w:footnote w:type="continuationSeparator" w:id="0">
    <w:p w:rsidR="00FF7AB9" w:rsidRDefault="00FF7AB9" w:rsidP="009C72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FC1"/>
    <w:rsid w:val="000125ED"/>
    <w:rsid w:val="00023B44"/>
    <w:rsid w:val="000E59BC"/>
    <w:rsid w:val="00160891"/>
    <w:rsid w:val="001A77E3"/>
    <w:rsid w:val="002015CC"/>
    <w:rsid w:val="0043566A"/>
    <w:rsid w:val="004F0315"/>
    <w:rsid w:val="00543566"/>
    <w:rsid w:val="00544D05"/>
    <w:rsid w:val="00561FC1"/>
    <w:rsid w:val="00574C55"/>
    <w:rsid w:val="0058702E"/>
    <w:rsid w:val="005C0C54"/>
    <w:rsid w:val="00602A43"/>
    <w:rsid w:val="00612750"/>
    <w:rsid w:val="00663D97"/>
    <w:rsid w:val="006C50C8"/>
    <w:rsid w:val="006C528D"/>
    <w:rsid w:val="0081162C"/>
    <w:rsid w:val="008163E5"/>
    <w:rsid w:val="008460BB"/>
    <w:rsid w:val="008B644A"/>
    <w:rsid w:val="009011B1"/>
    <w:rsid w:val="00993A04"/>
    <w:rsid w:val="009A06AE"/>
    <w:rsid w:val="009C7265"/>
    <w:rsid w:val="009D503C"/>
    <w:rsid w:val="009F1179"/>
    <w:rsid w:val="009F6366"/>
    <w:rsid w:val="00A072A4"/>
    <w:rsid w:val="00A9013B"/>
    <w:rsid w:val="00B70818"/>
    <w:rsid w:val="00C74AFB"/>
    <w:rsid w:val="00C77285"/>
    <w:rsid w:val="00CC6CB0"/>
    <w:rsid w:val="00CE4B49"/>
    <w:rsid w:val="00CF3DC5"/>
    <w:rsid w:val="00D206CA"/>
    <w:rsid w:val="00DC18E3"/>
    <w:rsid w:val="00DE2E89"/>
    <w:rsid w:val="00E14C11"/>
    <w:rsid w:val="00E238D2"/>
    <w:rsid w:val="00EC2183"/>
    <w:rsid w:val="00F53263"/>
    <w:rsid w:val="00F850FA"/>
    <w:rsid w:val="00F965D9"/>
    <w:rsid w:val="00FF4EFB"/>
    <w:rsid w:val="00FF7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4EFB"/>
    <w:pPr>
      <w:keepNext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F4EF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F4EF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F4EFB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F4EF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01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15CC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9C72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7265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9C72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7265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9F63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F63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F6366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6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F6366"/>
    <w:rPr>
      <w:b/>
      <w:bCs/>
    </w:rPr>
  </w:style>
  <w:style w:type="paragraph" w:styleId="ListParagraph">
    <w:name w:val="List Paragraph"/>
    <w:basedOn w:val="Normal"/>
    <w:uiPriority w:val="99"/>
    <w:qFormat/>
    <w:rsid w:val="005C0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2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270</TotalTime>
  <Pages>8</Pages>
  <Words>1595</Words>
  <Characters>9097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34</cp:revision>
  <cp:lastPrinted>2022-02-15T13:00:00Z</cp:lastPrinted>
  <dcterms:created xsi:type="dcterms:W3CDTF">2020-03-02T12:34:00Z</dcterms:created>
  <dcterms:modified xsi:type="dcterms:W3CDTF">2022-02-15T13:06:00Z</dcterms:modified>
</cp:coreProperties>
</file>