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13A" w:rsidRDefault="005A513A" w:rsidP="009F4D9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5A513A" w:rsidRDefault="005A513A" w:rsidP="00DF59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5A513A" w:rsidRDefault="005A513A" w:rsidP="00DF5967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5A513A" w:rsidRDefault="005A513A" w:rsidP="00DF5967">
      <w:pPr>
        <w:spacing w:line="120" w:lineRule="exact"/>
        <w:jc w:val="center"/>
        <w:rPr>
          <w:b/>
          <w:bCs/>
          <w:sz w:val="28"/>
          <w:szCs w:val="28"/>
        </w:rPr>
      </w:pPr>
    </w:p>
    <w:p w:rsidR="005A513A" w:rsidRDefault="005A513A" w:rsidP="00DF59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5A513A" w:rsidRDefault="005A513A" w:rsidP="00DF5967">
      <w:pPr>
        <w:spacing w:line="120" w:lineRule="exact"/>
        <w:jc w:val="center"/>
        <w:rPr>
          <w:b/>
          <w:bCs/>
          <w:sz w:val="28"/>
          <w:szCs w:val="28"/>
        </w:rPr>
      </w:pPr>
    </w:p>
    <w:p w:rsidR="005A513A" w:rsidRDefault="005A513A" w:rsidP="00994C16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5A513A" w:rsidRDefault="005A513A" w:rsidP="00994C16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9pt;margin-top:-.6pt;width:486pt;height: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5A513A" w:rsidRPr="00FC4333" w:rsidRDefault="005A513A" w:rsidP="00DF5967">
                  <w:pPr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5A513A" w:rsidRDefault="005A513A" w:rsidP="00994C16">
      <w:pPr>
        <w:tabs>
          <w:tab w:val="left" w:pos="567"/>
          <w:tab w:val="left" w:pos="5387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5A513A" w:rsidRPr="00AC7F6A" w:rsidRDefault="005A513A" w:rsidP="00AC7F6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08 декабря </w:t>
      </w:r>
      <w:r w:rsidRPr="00AC7F6A">
        <w:rPr>
          <w:b/>
          <w:sz w:val="28"/>
          <w:szCs w:val="28"/>
        </w:rPr>
        <w:t xml:space="preserve">2020 года                                            </w:t>
      </w:r>
      <w:r>
        <w:rPr>
          <w:b/>
          <w:sz w:val="28"/>
          <w:szCs w:val="28"/>
        </w:rPr>
        <w:t xml:space="preserve">              </w:t>
      </w:r>
      <w:r w:rsidRPr="00AC7F6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№ 176</w:t>
      </w:r>
    </w:p>
    <w:p w:rsidR="005A513A" w:rsidRDefault="005A513A" w:rsidP="00DF5967">
      <w:pPr>
        <w:ind w:firstLine="142"/>
        <w:rPr>
          <w:sz w:val="28"/>
          <w:szCs w:val="28"/>
        </w:rPr>
      </w:pPr>
    </w:p>
    <w:p w:rsidR="005A513A" w:rsidRDefault="005A513A" w:rsidP="00DF5967">
      <w:pPr>
        <w:ind w:firstLine="142"/>
        <w:rPr>
          <w:sz w:val="28"/>
          <w:szCs w:val="28"/>
        </w:rPr>
      </w:pPr>
    </w:p>
    <w:p w:rsidR="005A513A" w:rsidRDefault="005A513A" w:rsidP="00DF5967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 организации работ по обеспечению безопасности людей на водных объектах муниципального образования Огаревское Щекинского района в период ледостава 2020-2021 годов</w:t>
      </w:r>
    </w:p>
    <w:p w:rsidR="005A513A" w:rsidRDefault="005A513A" w:rsidP="00DF5967">
      <w:pPr>
        <w:spacing w:line="360" w:lineRule="auto"/>
        <w:ind w:firstLine="708"/>
        <w:jc w:val="both"/>
        <w:rPr>
          <w:sz w:val="28"/>
          <w:szCs w:val="28"/>
        </w:rPr>
      </w:pPr>
    </w:p>
    <w:p w:rsidR="005A513A" w:rsidRDefault="005A513A" w:rsidP="00DF596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соответствии с требованиями п.24 статьи 15 Федерального закона от 06.10.2003 года № 131-ФЗ «Об общих принципах организации местного самоуправления в Российской Федерации», Правилами охраны жизни людей на водных объектах в Тульской области, утвержденными постановлением администрации Тульской области от 04.04.2006 г. № 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области», на основании Устава муниципального образования Огаревское Щекинского района администрация МО Огаревское Щекинского района, </w:t>
      </w:r>
      <w:r w:rsidRPr="001C2524">
        <w:rPr>
          <w:b/>
          <w:sz w:val="28"/>
          <w:szCs w:val="28"/>
        </w:rPr>
        <w:t>ПОСТАНОВЛЯЕТ:</w:t>
      </w:r>
    </w:p>
    <w:p w:rsidR="005A513A" w:rsidRDefault="005A513A" w:rsidP="00DF5967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Рекомендовать старшему инспектору по работе с населением, ЧС и ООС   Ситниковой Л.С. в срок до 01.12.2020 года:</w:t>
      </w:r>
    </w:p>
    <w:p w:rsidR="005A513A" w:rsidRDefault="005A513A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Рассмотреть на заседании комиссии по чрезвычайным ситуациям и обеспечению пожарной безопасности администрации МО Огаревское Щекинского района вопрос о принятии мер по обеспечению охраны жизни населения МО Огаревское Щекинского района на водных объектах в период ледостава 2020</w:t>
      </w:r>
      <w:r>
        <w:rPr>
          <w:rFonts w:ascii="Times New Roman" w:hAnsi="Times New Roman" w:cs="Times New Roman"/>
          <w:sz w:val="28"/>
          <w:szCs w:val="28"/>
        </w:rPr>
        <w:noBreakHyphen/>
        <w:t>2021 годов, согласно Правил охраны жизни людей на водных объектах в Тульской области, утвержденных постановлением администрации Тульской области от 04.04.2006 г. № 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области».</w:t>
      </w:r>
    </w:p>
    <w:p w:rsidR="005A513A" w:rsidRDefault="005A513A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Разработать план обеспечения безопасности людей на водоемах  муниципального образования в рамках проведения месячника безопасности на водных объектах в осенне-зимний период 2020-2021 годов.</w:t>
      </w:r>
    </w:p>
    <w:p w:rsidR="005A513A" w:rsidRDefault="005A513A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Активизировать профилактическую, агитационно-пропагандистскую и разъяснительную работу по обеспечению безопасности и охраны жизни людей на водных объектах в зимний период.</w:t>
      </w:r>
    </w:p>
    <w:p w:rsidR="005A513A" w:rsidRDefault="005A513A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 Организовать взаимодействие с органами ОМВД России по Щекинскому району по вопросу проведения совместных патрулирований и рейдов в целях укрепления правопорядка в местах выхода людей на лед.</w:t>
      </w:r>
    </w:p>
    <w:p w:rsidR="005A513A" w:rsidRDefault="005A513A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 С постановкой льда организовать:</w:t>
      </w:r>
    </w:p>
    <w:p w:rsidR="005A513A" w:rsidRDefault="005A513A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работу по выявлению мест на водоемах, используемых населением для подледного лова рыбы, в качестве ледовых переходов и установить контроль над ними;</w:t>
      </w:r>
    </w:p>
    <w:p w:rsidR="005A513A" w:rsidRDefault="005A513A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регулярный замер толщины льда в местах подледного лова рыбы,  доведение информации до населения;</w:t>
      </w:r>
    </w:p>
    <w:p w:rsidR="005A513A" w:rsidRDefault="005A513A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местах с недостаточной толщиной льда установить запрещающие аншлаги «Переход по льду ЗАПРЕЩЕН».</w:t>
      </w:r>
    </w:p>
    <w:p w:rsidR="005A513A" w:rsidRDefault="005A513A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/>
          <w:sz w:val="28"/>
          <w:szCs w:val="28"/>
        </w:rPr>
        <w:t xml:space="preserve">Постановление обнародовать путем  размещения на официальном сайте муниципального образования Огаревское Щекинского района и информационном стенде по адресу: с.п. Огаревка, ул. Шахтерская, 7.                                                                                                                 </w:t>
      </w:r>
    </w:p>
    <w:p w:rsidR="005A513A" w:rsidRDefault="005A513A" w:rsidP="001C2524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 Контроль за выполнением настоящего постановления возложить на заместителя главы администрации муниципального образования Огаревское Щекинского района Курицину Т.Н.</w:t>
      </w:r>
    </w:p>
    <w:p w:rsidR="005A513A" w:rsidRDefault="005A513A" w:rsidP="00DF5967">
      <w:pPr>
        <w:pStyle w:val="ConsNormal"/>
        <w:widowControl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Постановление вступает в силу со дня подписания.</w:t>
      </w:r>
    </w:p>
    <w:p w:rsidR="005A513A" w:rsidRDefault="005A513A" w:rsidP="00DF5967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A513A" w:rsidRDefault="005A513A" w:rsidP="00DF5967">
      <w:pPr>
        <w:pStyle w:val="ConsNormal"/>
        <w:widowControl/>
        <w:ind w:firstLine="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 администрации</w:t>
      </w:r>
    </w:p>
    <w:p w:rsidR="005A513A" w:rsidRDefault="005A513A" w:rsidP="00DF5967">
      <w:pPr>
        <w:pStyle w:val="ConsNormal"/>
        <w:widowControl/>
        <w:ind w:firstLine="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Огаревское</w:t>
      </w:r>
    </w:p>
    <w:p w:rsidR="005A513A" w:rsidRDefault="005A513A" w:rsidP="00DF5967">
      <w:pPr>
        <w:pStyle w:val="ConsNormal"/>
        <w:widowControl/>
        <w:ind w:firstLine="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Щекинского района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А.В. Данилин</w:t>
      </w:r>
    </w:p>
    <w:p w:rsidR="005A513A" w:rsidRDefault="005A513A" w:rsidP="00DF5967">
      <w:pPr>
        <w:ind w:left="7020"/>
        <w:jc w:val="both"/>
        <w:rPr>
          <w:b/>
          <w:sz w:val="28"/>
          <w:szCs w:val="28"/>
        </w:rPr>
      </w:pPr>
    </w:p>
    <w:p w:rsidR="005A513A" w:rsidRDefault="005A513A" w:rsidP="00DF5967">
      <w:pPr>
        <w:ind w:left="7020"/>
        <w:jc w:val="both"/>
        <w:rPr>
          <w:b/>
          <w:sz w:val="28"/>
          <w:szCs w:val="28"/>
        </w:rPr>
      </w:pPr>
    </w:p>
    <w:p w:rsidR="005A513A" w:rsidRDefault="005A513A" w:rsidP="00DF5967">
      <w:pPr>
        <w:ind w:left="70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5A513A" w:rsidRDefault="005A513A" w:rsidP="00DF5967">
      <w:pPr>
        <w:ind w:left="70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5A513A" w:rsidRDefault="005A513A" w:rsidP="00BE7A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Курицина Т.Н.</w:t>
      </w:r>
    </w:p>
    <w:p w:rsidR="005A513A" w:rsidRDefault="005A513A" w:rsidP="003922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(Отпуск) Шавлова О.В.</w:t>
      </w:r>
    </w:p>
    <w:p w:rsidR="005A513A" w:rsidRDefault="005A513A" w:rsidP="00DF5967">
      <w:pPr>
        <w:ind w:left="7020"/>
        <w:jc w:val="both"/>
        <w:rPr>
          <w:sz w:val="28"/>
          <w:szCs w:val="28"/>
        </w:rPr>
      </w:pPr>
    </w:p>
    <w:p w:rsidR="005A513A" w:rsidRDefault="005A513A" w:rsidP="00DF5967">
      <w:pPr>
        <w:ind w:left="7020"/>
        <w:jc w:val="both"/>
        <w:rPr>
          <w:sz w:val="28"/>
          <w:szCs w:val="28"/>
        </w:rPr>
      </w:pPr>
    </w:p>
    <w:p w:rsidR="005A513A" w:rsidRDefault="005A513A" w:rsidP="00DF5967">
      <w:pPr>
        <w:ind w:left="7020"/>
        <w:jc w:val="both"/>
        <w:rPr>
          <w:sz w:val="28"/>
          <w:szCs w:val="28"/>
        </w:rPr>
      </w:pPr>
    </w:p>
    <w:p w:rsidR="005A513A" w:rsidRDefault="005A513A" w:rsidP="00DF5967">
      <w:pPr>
        <w:ind w:left="7020"/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pPr>
        <w:jc w:val="both"/>
        <w:rPr>
          <w:sz w:val="28"/>
          <w:szCs w:val="28"/>
        </w:rPr>
      </w:pPr>
    </w:p>
    <w:p w:rsidR="005A513A" w:rsidRDefault="005A513A" w:rsidP="00DF5967">
      <w:r>
        <w:t>Исп. Ситникова Л.С.</w:t>
      </w:r>
    </w:p>
    <w:p w:rsidR="005A513A" w:rsidRDefault="005A513A" w:rsidP="00DF5967">
      <w:r>
        <w:t>тел. 79-1-53</w:t>
      </w:r>
    </w:p>
    <w:p w:rsidR="005A513A" w:rsidRDefault="005A513A">
      <w:bookmarkStart w:id="0" w:name="_GoBack"/>
      <w:bookmarkEnd w:id="0"/>
    </w:p>
    <w:p w:rsidR="005A513A" w:rsidRDefault="005A513A"/>
    <w:p w:rsidR="005A513A" w:rsidRDefault="005A513A" w:rsidP="00C97F3F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5A513A" w:rsidRDefault="005A513A" w:rsidP="00C97F3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5A513A" w:rsidRDefault="005A513A" w:rsidP="00C97F3F">
      <w:pPr>
        <w:jc w:val="center"/>
        <w:rPr>
          <w:sz w:val="28"/>
          <w:szCs w:val="28"/>
        </w:rPr>
      </w:pPr>
    </w:p>
    <w:p w:rsidR="005A513A" w:rsidRDefault="005A513A" w:rsidP="00C97F3F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 организации работ по обеспечению безопасности людей на водных объектах муниципального образования Огаревское Щекинского района в период ледостава 2019-2020 годов</w:t>
      </w:r>
    </w:p>
    <w:p w:rsidR="005A513A" w:rsidRDefault="005A513A" w:rsidP="00C97F3F">
      <w:pPr>
        <w:jc w:val="center"/>
        <w:rPr>
          <w:sz w:val="28"/>
          <w:szCs w:val="28"/>
        </w:rPr>
      </w:pPr>
    </w:p>
    <w:p w:rsidR="005A513A" w:rsidRDefault="005A513A" w:rsidP="00C97F3F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5A513A" w:rsidRDefault="005A513A" w:rsidP="00C97F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«</w:t>
      </w:r>
      <w:r>
        <w:rPr>
          <w:bCs/>
          <w:sz w:val="28"/>
          <w:szCs w:val="28"/>
        </w:rPr>
        <w:t>Об организации работ по обеспечению безопасности людей на водных объектах муниципального образования Огаревское Щекинского района в период ледостава 2020-2021 годов».</w:t>
      </w:r>
    </w:p>
    <w:p w:rsidR="005A513A" w:rsidRDefault="005A513A" w:rsidP="00C97F3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представленном проекте НПА «</w:t>
      </w:r>
      <w:r>
        <w:rPr>
          <w:sz w:val="28"/>
          <w:szCs w:val="28"/>
        </w:rPr>
        <w:t xml:space="preserve">Об организации работ по обеспечению безопасности людей на водных объектах муниципального образования Огаревское Щекинского района в период ледостава 2020-2021 годов» </w:t>
      </w:r>
      <w:r>
        <w:rPr>
          <w:color w:val="000000"/>
          <w:sz w:val="28"/>
          <w:szCs w:val="28"/>
        </w:rPr>
        <w:t>коррупциогенные  факторы не выявлены.</w:t>
      </w:r>
    </w:p>
    <w:p w:rsidR="005A513A" w:rsidRDefault="005A513A" w:rsidP="00C97F3F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5A513A" w:rsidTr="00C97F3F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513A" w:rsidRDefault="005A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правовой и административной работе АМО Огаревское Щекинского района</w:t>
            </w:r>
          </w:p>
        </w:tc>
        <w:tc>
          <w:tcPr>
            <w:tcW w:w="765" w:type="dxa"/>
            <w:vAlign w:val="bottom"/>
          </w:tcPr>
          <w:p w:rsidR="005A513A" w:rsidRDefault="005A513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513A" w:rsidRDefault="005A513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5A513A" w:rsidRDefault="005A513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513A" w:rsidRDefault="005A51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5A513A" w:rsidTr="00C97F3F">
        <w:tc>
          <w:tcPr>
            <w:tcW w:w="3289" w:type="dxa"/>
          </w:tcPr>
          <w:p w:rsidR="005A513A" w:rsidRDefault="005A513A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5A513A" w:rsidRDefault="005A513A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5A513A" w:rsidRDefault="005A513A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5A513A" w:rsidRDefault="005A513A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5A513A" w:rsidRDefault="005A513A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5A513A" w:rsidRDefault="005A513A" w:rsidP="00C97F3F">
      <w:pPr>
        <w:rPr>
          <w:sz w:val="28"/>
          <w:szCs w:val="28"/>
        </w:rPr>
      </w:pPr>
      <w:r>
        <w:rPr>
          <w:sz w:val="28"/>
          <w:szCs w:val="28"/>
        </w:rPr>
        <w:t>07.12.2020г.</w:t>
      </w:r>
    </w:p>
    <w:p w:rsidR="005A513A" w:rsidRDefault="005A513A" w:rsidP="00C97F3F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5A513A" w:rsidRDefault="005A513A" w:rsidP="00C97F3F"/>
    <w:p w:rsidR="005A513A" w:rsidRDefault="005A513A"/>
    <w:sectPr w:rsidR="005A513A" w:rsidSect="00544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275F"/>
    <w:rsid w:val="0000722C"/>
    <w:rsid w:val="00054298"/>
    <w:rsid w:val="000A7309"/>
    <w:rsid w:val="000D6C80"/>
    <w:rsid w:val="00110F65"/>
    <w:rsid w:val="00116CF8"/>
    <w:rsid w:val="00166234"/>
    <w:rsid w:val="001C2524"/>
    <w:rsid w:val="002008F7"/>
    <w:rsid w:val="00285066"/>
    <w:rsid w:val="002B089A"/>
    <w:rsid w:val="002C6648"/>
    <w:rsid w:val="00312DCC"/>
    <w:rsid w:val="00372196"/>
    <w:rsid w:val="00392209"/>
    <w:rsid w:val="003A192A"/>
    <w:rsid w:val="003E7A95"/>
    <w:rsid w:val="003F53CC"/>
    <w:rsid w:val="0043339B"/>
    <w:rsid w:val="00476582"/>
    <w:rsid w:val="004C3930"/>
    <w:rsid w:val="004D0A93"/>
    <w:rsid w:val="0050248A"/>
    <w:rsid w:val="00515E67"/>
    <w:rsid w:val="00543213"/>
    <w:rsid w:val="00544244"/>
    <w:rsid w:val="005A513A"/>
    <w:rsid w:val="005B4F5E"/>
    <w:rsid w:val="005F23A7"/>
    <w:rsid w:val="00631587"/>
    <w:rsid w:val="006516AC"/>
    <w:rsid w:val="00674A94"/>
    <w:rsid w:val="007139C2"/>
    <w:rsid w:val="00724CE6"/>
    <w:rsid w:val="00736B3A"/>
    <w:rsid w:val="007B669C"/>
    <w:rsid w:val="007C7A65"/>
    <w:rsid w:val="00861E32"/>
    <w:rsid w:val="00886499"/>
    <w:rsid w:val="00945DC5"/>
    <w:rsid w:val="009929A9"/>
    <w:rsid w:val="00994C16"/>
    <w:rsid w:val="009E1C75"/>
    <w:rsid w:val="009F2791"/>
    <w:rsid w:val="009F4D9B"/>
    <w:rsid w:val="00A131F3"/>
    <w:rsid w:val="00A217C7"/>
    <w:rsid w:val="00A45716"/>
    <w:rsid w:val="00A51E7A"/>
    <w:rsid w:val="00AC7F6A"/>
    <w:rsid w:val="00AD6263"/>
    <w:rsid w:val="00B33A2E"/>
    <w:rsid w:val="00B9190E"/>
    <w:rsid w:val="00BC1411"/>
    <w:rsid w:val="00BE7A38"/>
    <w:rsid w:val="00C2484F"/>
    <w:rsid w:val="00C97F3F"/>
    <w:rsid w:val="00CB046D"/>
    <w:rsid w:val="00D30816"/>
    <w:rsid w:val="00D552E2"/>
    <w:rsid w:val="00DF584C"/>
    <w:rsid w:val="00DF5967"/>
    <w:rsid w:val="00E965F8"/>
    <w:rsid w:val="00EA1ECB"/>
    <w:rsid w:val="00F13B9F"/>
    <w:rsid w:val="00F8275F"/>
    <w:rsid w:val="00FC4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96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Normal">
    <w:name w:val="ConsNormal"/>
    <w:uiPriority w:val="99"/>
    <w:rsid w:val="00DF59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rsid w:val="00674A94"/>
    <w:rPr>
      <w:rFonts w:ascii="Courier New" w:eastAsia="Calibri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674A94"/>
    <w:rPr>
      <w:rFonts w:ascii="Courier New" w:hAnsi="Courier New" w:cs="Times New Roman"/>
      <w:sz w:val="20"/>
      <w:lang w:eastAsia="ru-RU"/>
    </w:rPr>
  </w:style>
  <w:style w:type="character" w:customStyle="1" w:styleId="BodyTextIndentChar1">
    <w:name w:val="Body Text Indent Char1"/>
    <w:uiPriority w:val="99"/>
    <w:locked/>
    <w:rsid w:val="00E965F8"/>
    <w:rPr>
      <w:sz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rsid w:val="00E965F8"/>
    <w:pPr>
      <w:spacing w:after="120"/>
      <w:ind w:left="283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30816"/>
    <w:rPr>
      <w:rFonts w:ascii="Times New Roman" w:hAnsi="Times New Roman" w:cs="Times New Roman"/>
      <w:sz w:val="24"/>
    </w:rPr>
  </w:style>
  <w:style w:type="paragraph" w:customStyle="1" w:styleId="ConsPlusTitle">
    <w:name w:val="ConsPlusTitle"/>
    <w:uiPriority w:val="99"/>
    <w:rsid w:val="00E965F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20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4</Pages>
  <Words>774</Words>
  <Characters>4414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9</cp:revision>
  <cp:lastPrinted>2020-11-30T12:28:00Z</cp:lastPrinted>
  <dcterms:created xsi:type="dcterms:W3CDTF">2020-11-27T06:52:00Z</dcterms:created>
  <dcterms:modified xsi:type="dcterms:W3CDTF">2020-12-08T06:38:00Z</dcterms:modified>
</cp:coreProperties>
</file>