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00A2A" w:rsidRDefault="00A00A2A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00A2A" w:rsidRDefault="00A00A2A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00A2A" w:rsidRDefault="00A00A2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A00A2A" w:rsidRDefault="00A00A2A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A00A2A" w:rsidRDefault="00A00A2A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A00A2A" w:rsidRDefault="00A00A2A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A00A2A" w:rsidRDefault="00A00A2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A00A2A" w:rsidRDefault="00A00A2A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A00A2A" w:rsidRDefault="00A00A2A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00A2A" w:rsidRDefault="00A00A2A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A00A2A" w:rsidRDefault="00A00A2A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>01 февраля 2022 года                                                                                   № 19</w:t>
      </w:r>
    </w:p>
    <w:p w:rsidR="00A00A2A" w:rsidRDefault="00A00A2A" w:rsidP="00D15E43">
      <w:pPr>
        <w:jc w:val="center"/>
        <w:rPr>
          <w:b/>
          <w:sz w:val="28"/>
          <w:szCs w:val="28"/>
        </w:rPr>
      </w:pPr>
    </w:p>
    <w:p w:rsidR="00A00A2A" w:rsidRDefault="00A00A2A" w:rsidP="00D15E43">
      <w:pPr>
        <w:jc w:val="center"/>
        <w:rPr>
          <w:b/>
          <w:sz w:val="28"/>
          <w:szCs w:val="28"/>
        </w:rPr>
      </w:pPr>
    </w:p>
    <w:p w:rsidR="00A00A2A" w:rsidRDefault="00A00A2A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A00A2A" w:rsidRDefault="00A00A2A" w:rsidP="00755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1 февраля 2022 года и до последующей индексации </w:t>
      </w:r>
    </w:p>
    <w:p w:rsidR="00A00A2A" w:rsidRDefault="00A00A2A" w:rsidP="00D15E43">
      <w:pPr>
        <w:jc w:val="center"/>
        <w:rPr>
          <w:b/>
          <w:sz w:val="28"/>
          <w:szCs w:val="28"/>
        </w:rPr>
      </w:pPr>
    </w:p>
    <w:p w:rsidR="00A00A2A" w:rsidRDefault="00A00A2A" w:rsidP="00D15E43">
      <w:pPr>
        <w:jc w:val="center"/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891DC1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sz w:val="28"/>
          <w:szCs w:val="28"/>
        </w:rPr>
        <w:t xml:space="preserve">Во исполнение Федерального закона от 06.10.2003 г.№ 131-ФЗ «Об общих принципах самоуправления в Российской Федерации»,  Федерального закона от 12.01.1996г. №8-ФЗ «О погребении и похоронном деле», 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A00A2A" w:rsidRDefault="00A00A2A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2022 года и до последующей индексации (Приложение).</w:t>
      </w:r>
    </w:p>
    <w:p w:rsidR="00A00A2A" w:rsidRDefault="00A00A2A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A00A2A" w:rsidRDefault="00A00A2A" w:rsidP="00BC51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A00A2A" w:rsidRPr="00B4397B" w:rsidRDefault="00A00A2A" w:rsidP="00B4397B">
      <w:pPr>
        <w:ind w:firstLine="709"/>
        <w:jc w:val="both"/>
        <w:rPr>
          <w:b/>
          <w:sz w:val="28"/>
          <w:szCs w:val="28"/>
        </w:rPr>
      </w:pPr>
      <w:bookmarkStart w:id="0" w:name="sub_6"/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01.02.2022</w:t>
      </w:r>
      <w:r w:rsidRPr="00B4397B">
        <w:rPr>
          <w:sz w:val="28"/>
          <w:szCs w:val="28"/>
        </w:rPr>
        <w:t>.</w:t>
      </w:r>
    </w:p>
    <w:p w:rsidR="00A00A2A" w:rsidRPr="00B4397B" w:rsidRDefault="00A00A2A" w:rsidP="00B4397B">
      <w:pPr>
        <w:ind w:firstLine="709"/>
        <w:rPr>
          <w:sz w:val="28"/>
          <w:szCs w:val="28"/>
        </w:rPr>
      </w:pPr>
    </w:p>
    <w:p w:rsidR="00A00A2A" w:rsidRDefault="00A00A2A" w:rsidP="00B4397B">
      <w:pPr>
        <w:ind w:firstLine="720"/>
        <w:rPr>
          <w:rFonts w:ascii="Arial" w:hAnsi="Arial" w:cs="Arial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A00A2A" w:rsidRDefault="00A00A2A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A00A2A" w:rsidRDefault="00A00A2A" w:rsidP="00D15E43">
      <w:pPr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>Щекинского района   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A00A2A" w:rsidRDefault="00A00A2A" w:rsidP="00D15E43">
      <w:pPr>
        <w:jc w:val="right"/>
        <w:rPr>
          <w:rFonts w:ascii="Arial" w:hAnsi="Arial" w:cs="Arial"/>
        </w:rPr>
      </w:pPr>
    </w:p>
    <w:p w:rsidR="00A00A2A" w:rsidRDefault="00A00A2A" w:rsidP="00D15E43">
      <w:pPr>
        <w:jc w:val="right"/>
        <w:rPr>
          <w:rFonts w:ascii="Arial" w:hAnsi="Arial" w:cs="Arial"/>
        </w:rPr>
      </w:pPr>
    </w:p>
    <w:p w:rsidR="00A00A2A" w:rsidRDefault="00A00A2A" w:rsidP="00D15E43">
      <w:pPr>
        <w:jc w:val="right"/>
        <w:rPr>
          <w:rFonts w:ascii="Arial" w:hAnsi="Arial" w:cs="Arial"/>
        </w:rPr>
      </w:pPr>
    </w:p>
    <w:p w:rsidR="00A00A2A" w:rsidRDefault="00A00A2A" w:rsidP="00D15E43">
      <w:pPr>
        <w:jc w:val="right"/>
        <w:rPr>
          <w:rFonts w:ascii="Arial" w:hAnsi="Arial" w:cs="Arial"/>
        </w:rPr>
      </w:pPr>
    </w:p>
    <w:p w:rsidR="00A00A2A" w:rsidRDefault="00A00A2A" w:rsidP="00D15E43">
      <w:pPr>
        <w:jc w:val="right"/>
        <w:rPr>
          <w:rFonts w:ascii="Arial" w:hAnsi="Arial" w:cs="Arial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jc w:val="right"/>
        <w:outlineLvl w:val="0"/>
        <w:rPr>
          <w:sz w:val="28"/>
          <w:szCs w:val="28"/>
        </w:rPr>
      </w:pPr>
    </w:p>
    <w:p w:rsidR="00A00A2A" w:rsidRDefault="00A00A2A" w:rsidP="00020626">
      <w:pPr>
        <w:outlineLvl w:val="0"/>
        <w:rPr>
          <w:sz w:val="28"/>
          <w:szCs w:val="28"/>
        </w:rPr>
      </w:pPr>
    </w:p>
    <w:p w:rsidR="00A00A2A" w:rsidRDefault="00A00A2A" w:rsidP="00D15E4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00A2A" w:rsidRDefault="00A00A2A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A00A2A" w:rsidRDefault="00A00A2A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A00A2A" w:rsidRDefault="00A00A2A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                                                                                            Щекинского района</w:t>
      </w:r>
    </w:p>
    <w:p w:rsidR="00A00A2A" w:rsidRDefault="00A00A2A" w:rsidP="00D15E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от 01.02.2022г. № 19</w:t>
      </w: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965A6B">
      <w:pPr>
        <w:jc w:val="center"/>
        <w:rPr>
          <w:rFonts w:ascii="PT Astra Serif" w:hAnsi="PT Astra Serif"/>
          <w:b/>
          <w:sz w:val="28"/>
          <w:szCs w:val="28"/>
        </w:rPr>
      </w:pPr>
    </w:p>
    <w:p w:rsidR="00A00A2A" w:rsidRPr="00445487" w:rsidRDefault="00A00A2A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Стоимость </w:t>
      </w:r>
    </w:p>
    <w:p w:rsidR="00A00A2A" w:rsidRPr="00445487" w:rsidRDefault="00A00A2A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</w:t>
      </w:r>
    </w:p>
    <w:p w:rsidR="00A00A2A" w:rsidRPr="00445487" w:rsidRDefault="00A00A2A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 Огаревское   Щекинского района</w:t>
      </w:r>
    </w:p>
    <w:p w:rsidR="00A00A2A" w:rsidRPr="00445487" w:rsidRDefault="00A00A2A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 с 1 февраля 2022 года и до последующей индексации</w:t>
      </w:r>
    </w:p>
    <w:p w:rsidR="00A00A2A" w:rsidRPr="00445487" w:rsidRDefault="00A00A2A" w:rsidP="00965A6B">
      <w:pPr>
        <w:rPr>
          <w:sz w:val="28"/>
          <w:szCs w:val="28"/>
        </w:rPr>
      </w:pPr>
    </w:p>
    <w:p w:rsidR="00A00A2A" w:rsidRPr="00445487" w:rsidRDefault="00A00A2A" w:rsidP="00965A6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A00A2A" w:rsidRPr="00445487" w:rsidTr="00965A6B">
        <w:tc>
          <w:tcPr>
            <w:tcW w:w="828" w:type="dxa"/>
          </w:tcPr>
          <w:p w:rsidR="00A00A2A" w:rsidRPr="00445487" w:rsidRDefault="00A00A2A">
            <w:pPr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№</w:t>
            </w:r>
          </w:p>
          <w:p w:rsidR="00A00A2A" w:rsidRPr="00445487" w:rsidRDefault="00A00A2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A00A2A" w:rsidRPr="00445487" w:rsidRDefault="00A00A2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A00A2A" w:rsidRPr="00445487" w:rsidRDefault="00A00A2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Сумма затрат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161,0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290,0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2780,0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2400,0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1333,68</w:t>
            </w:r>
          </w:p>
        </w:tc>
      </w:tr>
      <w:tr w:rsidR="00A00A2A" w:rsidRPr="00445487" w:rsidTr="00845258">
        <w:tc>
          <w:tcPr>
            <w:tcW w:w="828" w:type="dxa"/>
          </w:tcPr>
          <w:p w:rsidR="00A00A2A" w:rsidRPr="00445487" w:rsidRDefault="00A00A2A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A00A2A" w:rsidRPr="00445487" w:rsidRDefault="00A00A2A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A00A2A" w:rsidRPr="00445487" w:rsidRDefault="00A00A2A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6 964,68</w:t>
            </w:r>
          </w:p>
        </w:tc>
      </w:tr>
    </w:tbl>
    <w:p w:rsidR="00A00A2A" w:rsidRPr="00445487" w:rsidRDefault="00A00A2A" w:rsidP="00965A6B">
      <w:pPr>
        <w:rPr>
          <w:b/>
          <w:sz w:val="28"/>
          <w:szCs w:val="28"/>
          <w:lang w:eastAsia="en-US"/>
        </w:rPr>
      </w:pPr>
    </w:p>
    <w:p w:rsidR="00A00A2A" w:rsidRPr="00445487" w:rsidRDefault="00A00A2A" w:rsidP="00965A6B">
      <w:pPr>
        <w:rPr>
          <w:b/>
          <w:sz w:val="28"/>
          <w:szCs w:val="28"/>
        </w:rPr>
      </w:pPr>
    </w:p>
    <w:p w:rsidR="00A00A2A" w:rsidRPr="00445487" w:rsidRDefault="00A00A2A" w:rsidP="00965A6B">
      <w:pPr>
        <w:rPr>
          <w:b/>
          <w:sz w:val="28"/>
          <w:szCs w:val="28"/>
        </w:rPr>
      </w:pPr>
    </w:p>
    <w:p w:rsidR="00A00A2A" w:rsidRPr="00445487" w:rsidRDefault="00A00A2A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Глава администрации </w:t>
      </w:r>
    </w:p>
    <w:p w:rsidR="00A00A2A" w:rsidRPr="00445487" w:rsidRDefault="00A00A2A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муниципального    образования Огаревское  </w:t>
      </w:r>
    </w:p>
    <w:p w:rsidR="00A00A2A" w:rsidRPr="00445487" w:rsidRDefault="00A00A2A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>Щекинского района         ________________________          А.В. Данилин</w:t>
      </w:r>
    </w:p>
    <w:p w:rsidR="00A00A2A" w:rsidRPr="00445487" w:rsidRDefault="00A00A2A" w:rsidP="00965A6B"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  <w:t xml:space="preserve"> </w:t>
      </w:r>
      <w:r w:rsidRPr="00445487">
        <w:t xml:space="preserve">м.п  </w:t>
      </w:r>
    </w:p>
    <w:p w:rsidR="00A00A2A" w:rsidRDefault="00A00A2A" w:rsidP="00965A6B">
      <w:pPr>
        <w:rPr>
          <w:rFonts w:ascii="PT Astra Serif" w:hAnsi="PT Astra Serif"/>
          <w:sz w:val="22"/>
          <w:szCs w:val="22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38151E">
      <w:pPr>
        <w:rPr>
          <w:lang w:eastAsia="hi-IN" w:bidi="hi-IN"/>
        </w:rPr>
      </w:pPr>
    </w:p>
    <w:p w:rsidR="00A00A2A" w:rsidRDefault="00A00A2A" w:rsidP="0038151E">
      <w:pPr>
        <w:rPr>
          <w:lang w:eastAsia="hi-IN" w:bidi="hi-IN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96130F">
      <w:pPr>
        <w:jc w:val="right"/>
        <w:rPr>
          <w:b/>
          <w:sz w:val="28"/>
          <w:szCs w:val="28"/>
        </w:rPr>
      </w:pPr>
    </w:p>
    <w:p w:rsidR="00A00A2A" w:rsidRDefault="00A00A2A" w:rsidP="00167F9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PT Astra Serif" w:hAnsi="PT Astra Serif"/>
        </w:rPr>
        <w:t>Исп. Дуганова О.А.</w:t>
      </w:r>
      <w:r>
        <w:rPr>
          <w:rFonts w:ascii="Times New Roman" w:hAnsi="Times New Roman"/>
        </w:rPr>
        <w:t xml:space="preserve"> </w:t>
      </w:r>
    </w:p>
    <w:p w:rsidR="00A00A2A" w:rsidRDefault="00A00A2A" w:rsidP="00167F96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Тел: 8(48751) 2-05-66 </w:t>
      </w:r>
    </w:p>
    <w:p w:rsidR="00A00A2A" w:rsidRDefault="00A00A2A" w:rsidP="00167F96">
      <w:pPr>
        <w:rPr>
          <w:b/>
          <w:sz w:val="28"/>
          <w:szCs w:val="28"/>
        </w:rPr>
      </w:pPr>
    </w:p>
    <w:p w:rsidR="00A00A2A" w:rsidRDefault="00A00A2A" w:rsidP="009613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00A2A" w:rsidRDefault="00A00A2A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Курицина Т.Н.</w:t>
      </w:r>
    </w:p>
    <w:p w:rsidR="00A00A2A" w:rsidRDefault="00A00A2A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Default="00A00A2A" w:rsidP="0096130F">
      <w:pPr>
        <w:jc w:val="both"/>
        <w:rPr>
          <w:sz w:val="28"/>
          <w:szCs w:val="28"/>
        </w:rPr>
      </w:pPr>
    </w:p>
    <w:p w:rsidR="00A00A2A" w:rsidRPr="0038151E" w:rsidRDefault="00A00A2A" w:rsidP="0096130F">
      <w:pPr>
        <w:pStyle w:val="ConsPlusNonformat"/>
        <w:jc w:val="both"/>
        <w:rPr>
          <w:rFonts w:ascii="Times New Roman" w:hAnsi="Times New Roman" w:cs="Times New Roman"/>
        </w:rPr>
      </w:pPr>
      <w:r w:rsidRPr="0038151E">
        <w:rPr>
          <w:rFonts w:ascii="Times New Roman" w:hAnsi="Times New Roman" w:cs="Times New Roman"/>
        </w:rPr>
        <w:t xml:space="preserve">Исп. </w:t>
      </w:r>
      <w:r>
        <w:rPr>
          <w:rFonts w:ascii="Times New Roman" w:hAnsi="Times New Roman" w:cs="Times New Roman"/>
        </w:rPr>
        <w:t>Дуганова О.А.</w:t>
      </w:r>
      <w:r w:rsidRPr="0038151E">
        <w:rPr>
          <w:rFonts w:ascii="Times New Roman" w:hAnsi="Times New Roman" w:cs="Times New Roman"/>
        </w:rPr>
        <w:t xml:space="preserve"> </w:t>
      </w:r>
    </w:p>
    <w:p w:rsidR="00A00A2A" w:rsidRDefault="00A00A2A" w:rsidP="00965A6B">
      <w:pPr>
        <w:rPr>
          <w:sz w:val="20"/>
          <w:szCs w:val="20"/>
        </w:rPr>
      </w:pPr>
      <w:r w:rsidRPr="0038151E">
        <w:rPr>
          <w:sz w:val="20"/>
          <w:szCs w:val="20"/>
        </w:rPr>
        <w:t xml:space="preserve">Тел: </w:t>
      </w:r>
      <w:r>
        <w:rPr>
          <w:sz w:val="20"/>
          <w:szCs w:val="20"/>
        </w:rPr>
        <w:t>8(48751) 2-05-66</w:t>
      </w:r>
    </w:p>
    <w:p w:rsidR="00A00A2A" w:rsidRDefault="00A00A2A" w:rsidP="00965A6B">
      <w:pPr>
        <w:rPr>
          <w:sz w:val="20"/>
          <w:szCs w:val="20"/>
        </w:rPr>
      </w:pPr>
    </w:p>
    <w:p w:rsidR="00A00A2A" w:rsidRDefault="00A00A2A" w:rsidP="00965A6B">
      <w:pPr>
        <w:rPr>
          <w:sz w:val="20"/>
          <w:szCs w:val="20"/>
        </w:rPr>
      </w:pPr>
    </w:p>
    <w:p w:rsidR="00A00A2A" w:rsidRDefault="00A00A2A" w:rsidP="00775C5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A00A2A" w:rsidRDefault="00A00A2A" w:rsidP="00775C5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A00A2A" w:rsidRDefault="00A00A2A" w:rsidP="00775C5A">
      <w:pPr>
        <w:jc w:val="center"/>
        <w:rPr>
          <w:sz w:val="28"/>
          <w:szCs w:val="28"/>
        </w:rPr>
      </w:pPr>
    </w:p>
    <w:p w:rsidR="00A00A2A" w:rsidRDefault="00A00A2A" w:rsidP="00775C5A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A00A2A" w:rsidRDefault="00A00A2A" w:rsidP="00775C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1 февраля 2022 года и до последующей индексации </w:t>
      </w:r>
    </w:p>
    <w:p w:rsidR="00A00A2A" w:rsidRDefault="00A00A2A" w:rsidP="00775C5A">
      <w:pPr>
        <w:jc w:val="center"/>
        <w:rPr>
          <w:sz w:val="28"/>
          <w:szCs w:val="28"/>
        </w:rPr>
      </w:pPr>
    </w:p>
    <w:p w:rsidR="00A00A2A" w:rsidRPr="00AD05B8" w:rsidRDefault="00A00A2A" w:rsidP="00AD05B8">
      <w:pPr>
        <w:jc w:val="both"/>
      </w:pPr>
    </w:p>
    <w:p w:rsidR="00A00A2A" w:rsidRPr="00AD05B8" w:rsidRDefault="00A00A2A" w:rsidP="00AD05B8">
      <w:pPr>
        <w:jc w:val="both"/>
        <w:rPr>
          <w:sz w:val="28"/>
          <w:szCs w:val="28"/>
        </w:rPr>
      </w:pPr>
      <w:r w:rsidRPr="00AD05B8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</w:t>
      </w:r>
      <w:r w:rsidRPr="00AD05B8">
        <w:rPr>
          <w:snapToGrid w:val="0"/>
          <w:sz w:val="28"/>
          <w:szCs w:val="28"/>
        </w:rPr>
        <w:t xml:space="preserve">Об утверждении стоимости </w:t>
      </w:r>
      <w:r w:rsidRPr="00AD05B8"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с 1 февраля 2022 года и до последующей индексации </w:t>
      </w:r>
      <w:r w:rsidRPr="00AD05B8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</w:t>
      </w:r>
      <w:r w:rsidRPr="00AD05B8">
        <w:rPr>
          <w:snapToGrid w:val="0"/>
          <w:sz w:val="28"/>
          <w:szCs w:val="28"/>
        </w:rPr>
        <w:t xml:space="preserve">Об утверждении стоимости </w:t>
      </w:r>
      <w:r w:rsidRPr="00AD05B8"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с 1 февраля 2022 года и до последующей индексации </w:t>
      </w:r>
      <w:r w:rsidRPr="00AD05B8">
        <w:rPr>
          <w:color w:val="000000"/>
          <w:sz w:val="28"/>
          <w:szCs w:val="28"/>
        </w:rPr>
        <w:t>коррупциогенные  факторы не выявлены.</w:t>
      </w:r>
    </w:p>
    <w:p w:rsidR="00A00A2A" w:rsidRDefault="00A00A2A" w:rsidP="00775C5A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A00A2A" w:rsidTr="00775C5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A2A" w:rsidRDefault="00A00A2A">
            <w:pPr>
              <w:rPr>
                <w:sz w:val="28"/>
                <w:szCs w:val="28"/>
              </w:rPr>
            </w:pPr>
          </w:p>
          <w:p w:rsidR="00A00A2A" w:rsidRDefault="00A00A2A">
            <w:pPr>
              <w:rPr>
                <w:sz w:val="28"/>
                <w:szCs w:val="28"/>
              </w:rPr>
            </w:pPr>
          </w:p>
          <w:p w:rsidR="00A00A2A" w:rsidRDefault="00A0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A00A2A" w:rsidRDefault="00A00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A2A" w:rsidRDefault="00A00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00A2A" w:rsidRDefault="00A00A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0A2A" w:rsidRDefault="00A00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A00A2A" w:rsidTr="00775C5A">
        <w:tc>
          <w:tcPr>
            <w:tcW w:w="3289" w:type="dxa"/>
          </w:tcPr>
          <w:p w:rsidR="00A00A2A" w:rsidRDefault="00A00A2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00A2A" w:rsidRDefault="00A00A2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00A2A" w:rsidRDefault="00A00A2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00A2A" w:rsidRDefault="00A00A2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00A2A" w:rsidRDefault="00A00A2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00A2A" w:rsidRDefault="00A00A2A" w:rsidP="00775C5A">
      <w:pPr>
        <w:rPr>
          <w:sz w:val="28"/>
          <w:szCs w:val="28"/>
        </w:rPr>
      </w:pPr>
      <w:r>
        <w:rPr>
          <w:sz w:val="28"/>
          <w:szCs w:val="28"/>
        </w:rPr>
        <w:t>31.01.2022г.</w:t>
      </w:r>
    </w:p>
    <w:p w:rsidR="00A00A2A" w:rsidRDefault="00A00A2A" w:rsidP="00775C5A">
      <w:pPr>
        <w:rPr>
          <w:sz w:val="28"/>
          <w:szCs w:val="28"/>
        </w:rPr>
      </w:pPr>
    </w:p>
    <w:p w:rsidR="00A00A2A" w:rsidRPr="00E738C2" w:rsidRDefault="00A00A2A" w:rsidP="00965A6B">
      <w:pPr>
        <w:rPr>
          <w:sz w:val="20"/>
          <w:szCs w:val="20"/>
        </w:rPr>
      </w:pPr>
    </w:p>
    <w:sectPr w:rsidR="00A00A2A" w:rsidRPr="00E738C2" w:rsidSect="00CA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0795A"/>
    <w:rsid w:val="00020626"/>
    <w:rsid w:val="00077B3E"/>
    <w:rsid w:val="0008123F"/>
    <w:rsid w:val="00161614"/>
    <w:rsid w:val="00167F96"/>
    <w:rsid w:val="001D5890"/>
    <w:rsid w:val="0029496D"/>
    <w:rsid w:val="00300D6E"/>
    <w:rsid w:val="00344F39"/>
    <w:rsid w:val="0038151E"/>
    <w:rsid w:val="00385FB7"/>
    <w:rsid w:val="003921EF"/>
    <w:rsid w:val="003B1A3B"/>
    <w:rsid w:val="003F27B4"/>
    <w:rsid w:val="00416953"/>
    <w:rsid w:val="00431AF8"/>
    <w:rsid w:val="00445487"/>
    <w:rsid w:val="00474119"/>
    <w:rsid w:val="004D0A93"/>
    <w:rsid w:val="00534EE5"/>
    <w:rsid w:val="005B5D9F"/>
    <w:rsid w:val="00656083"/>
    <w:rsid w:val="006A0589"/>
    <w:rsid w:val="00735AE3"/>
    <w:rsid w:val="00755B5B"/>
    <w:rsid w:val="00765A8C"/>
    <w:rsid w:val="00775C5A"/>
    <w:rsid w:val="00845258"/>
    <w:rsid w:val="00856044"/>
    <w:rsid w:val="00891DC1"/>
    <w:rsid w:val="008C7B4B"/>
    <w:rsid w:val="00907B0D"/>
    <w:rsid w:val="0096130F"/>
    <w:rsid w:val="00965A6B"/>
    <w:rsid w:val="00975B4C"/>
    <w:rsid w:val="00A00A2A"/>
    <w:rsid w:val="00A3522F"/>
    <w:rsid w:val="00A618D1"/>
    <w:rsid w:val="00AD05B8"/>
    <w:rsid w:val="00AF65B2"/>
    <w:rsid w:val="00B15D5F"/>
    <w:rsid w:val="00B2590B"/>
    <w:rsid w:val="00B4397B"/>
    <w:rsid w:val="00BC5110"/>
    <w:rsid w:val="00BE670B"/>
    <w:rsid w:val="00BF2F57"/>
    <w:rsid w:val="00C35742"/>
    <w:rsid w:val="00C81ADF"/>
    <w:rsid w:val="00CA31F1"/>
    <w:rsid w:val="00D15E43"/>
    <w:rsid w:val="00D85A0E"/>
    <w:rsid w:val="00DB31E6"/>
    <w:rsid w:val="00DF26B6"/>
    <w:rsid w:val="00DF5417"/>
    <w:rsid w:val="00E738C2"/>
    <w:rsid w:val="00E83125"/>
    <w:rsid w:val="00E96F8D"/>
    <w:rsid w:val="00EB3EFD"/>
    <w:rsid w:val="00EB67D2"/>
    <w:rsid w:val="00EF7222"/>
    <w:rsid w:val="00F543F6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Normal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42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6</Pages>
  <Words>926</Words>
  <Characters>5283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49</cp:revision>
  <cp:lastPrinted>2022-01-31T08:12:00Z</cp:lastPrinted>
  <dcterms:created xsi:type="dcterms:W3CDTF">2019-01-16T07:09:00Z</dcterms:created>
  <dcterms:modified xsi:type="dcterms:W3CDTF">2022-01-31T12:32:00Z</dcterms:modified>
</cp:coreProperties>
</file>