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24" w:rsidRPr="00B71B5A" w:rsidRDefault="00AF6624" w:rsidP="0022113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AF6624" w:rsidRPr="00B71B5A" w:rsidRDefault="00AF6624" w:rsidP="0022113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AF6624" w:rsidRPr="00B71B5A" w:rsidRDefault="00AF6624" w:rsidP="0022113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AF6624" w:rsidRPr="00B71B5A" w:rsidRDefault="00AF6624" w:rsidP="0022113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F6624" w:rsidRDefault="00AF6624" w:rsidP="002211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F6624" w:rsidRDefault="00AF6624" w:rsidP="002211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ОГАРЕВСКОЕ ЩЁКИНСКОГО РАЙОНА</w:t>
      </w:r>
    </w:p>
    <w:p w:rsidR="00AF6624" w:rsidRPr="00B71B5A" w:rsidRDefault="00AF6624" w:rsidP="002211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F6624" w:rsidRPr="00B71B5A" w:rsidRDefault="00AF6624" w:rsidP="0022113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F6624" w:rsidRPr="00B71B5A" w:rsidRDefault="00AF6624" w:rsidP="0022113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 О С Т А Н О В Л Е Н И Е</w:t>
      </w:r>
    </w:p>
    <w:p w:rsidR="00AF6624" w:rsidRPr="00B71B5A" w:rsidRDefault="00AF6624" w:rsidP="0022113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AF6624" w:rsidRDefault="00AF6624" w:rsidP="0022113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AF6624" w:rsidRPr="00B71B5A" w:rsidRDefault="00AF6624" w:rsidP="0022113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AF6624" w:rsidRPr="00B71B5A" w:rsidRDefault="00AF6624" w:rsidP="0022113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_________________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20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20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года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Проект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AF6624" w:rsidRPr="00B71B5A" w:rsidRDefault="00AF6624" w:rsidP="0022113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F6624" w:rsidRDefault="00AF6624" w:rsidP="0022113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F6624" w:rsidRDefault="00AF6624" w:rsidP="0022113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365BC">
        <w:rPr>
          <w:rFonts w:ascii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внесении изменений </w:t>
      </w:r>
      <w:r w:rsidRPr="00A365BC">
        <w:rPr>
          <w:rFonts w:ascii="Times New Roman" w:hAnsi="Times New Roman"/>
          <w:b/>
          <w:sz w:val="28"/>
          <w:szCs w:val="28"/>
          <w:lang w:eastAsia="ru-RU"/>
        </w:rPr>
        <w:t xml:space="preserve"> в постановление администрации </w:t>
      </w:r>
      <w:r w:rsidRPr="00A31290">
        <w:rPr>
          <w:rFonts w:ascii="Times New Roman" w:hAnsi="Times New Roman"/>
          <w:b/>
          <w:sz w:val="28"/>
          <w:szCs w:val="28"/>
        </w:rPr>
        <w:t>муниципального образования Огаревское Щекинского района</w:t>
      </w:r>
      <w:r>
        <w:rPr>
          <w:b/>
          <w:sz w:val="28"/>
          <w:szCs w:val="28"/>
        </w:rPr>
        <w:t xml:space="preserve"> </w:t>
      </w:r>
      <w:r w:rsidRPr="00A365BC">
        <w:rPr>
          <w:rFonts w:ascii="Times New Roman" w:hAnsi="Times New Roman"/>
          <w:b/>
          <w:sz w:val="28"/>
          <w:szCs w:val="28"/>
          <w:lang w:eastAsia="ru-RU"/>
        </w:rPr>
        <w:t>от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06.02.2020 № 53</w:t>
      </w:r>
      <w:r w:rsidRPr="00A365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«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</w:t>
      </w:r>
    </w:p>
    <w:p w:rsidR="00AF6624" w:rsidRPr="00B71B5A" w:rsidRDefault="00AF6624" w:rsidP="0022113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«Огаревский дом культуры»</w:t>
      </w:r>
    </w:p>
    <w:p w:rsidR="00AF6624" w:rsidRDefault="00AF6624" w:rsidP="00221131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F6624" w:rsidRPr="00B71B5A" w:rsidRDefault="00AF6624" w:rsidP="00221131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 от 01.05.2019 № 93-ФЗ «О внесении изменений в Федеральный закон «О защите детей от информации, причиняющей вред их здоровью и развитию», федеральным законом »от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Огаревское Щекинского района, администрация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3E8F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AF6624" w:rsidRPr="007B766A" w:rsidRDefault="00AF6624" w:rsidP="007B766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7B766A">
        <w:rPr>
          <w:rFonts w:ascii="Times New Roman" w:hAnsi="Times New Roman"/>
          <w:sz w:val="28"/>
          <w:szCs w:val="28"/>
          <w:lang w:eastAsia="ru-RU"/>
        </w:rPr>
        <w:t>1. Внести в постановление администрации муниципального образования Огаревское Щекинского района от 06.02.2020 № 53 «Об утверждении Положения 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 финансируемый из бюджета муниципального образования Огаревское Щекинского района следующие изменения:</w:t>
      </w:r>
    </w:p>
    <w:p w:rsidR="00AF6624" w:rsidRDefault="00AF6624" w:rsidP="007B766A">
      <w:pPr>
        <w:pStyle w:val="ListParagraph"/>
        <w:spacing w:after="0" w:line="360" w:lineRule="auto"/>
        <w:ind w:left="0" w:hanging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пункт 3 «Организация платных услуг» Положения дополнить подпунктом 3.7.3 следующего содержания:</w:t>
      </w:r>
    </w:p>
    <w:p w:rsidR="00AF6624" w:rsidRPr="00A05A3F" w:rsidRDefault="00AF6624" w:rsidP="007B766A">
      <w:pPr>
        <w:pStyle w:val="ListParagraph"/>
        <w:spacing w:after="0" w:line="360" w:lineRule="auto"/>
        <w:ind w:left="0" w:hanging="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-«В случае возникновения сомнений в  достижении посетителем совершеннолетия контролер, а также лицо, осуществляющее реализацию билетов, вправе потребовать документ, удостоверяющий личность и позволяющий установить возраст этого посетителя».</w:t>
      </w:r>
    </w:p>
    <w:p w:rsidR="00AF6624" w:rsidRPr="00F51FE6" w:rsidRDefault="00AF6624" w:rsidP="0022113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sz w:val="28"/>
          <w:szCs w:val="28"/>
          <w:lang w:eastAsia="ru-RU"/>
        </w:rPr>
        <w:t>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AF6624" w:rsidRPr="00F51FE6" w:rsidRDefault="00AF6624" w:rsidP="00221131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. Постановление вступает в силу со дня официального обнародования. </w:t>
      </w:r>
    </w:p>
    <w:p w:rsidR="00AF6624" w:rsidRPr="00E114DE" w:rsidRDefault="00AF6624" w:rsidP="00221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Pr="00E114DE" w:rsidRDefault="00AF6624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Pr="00E114DE" w:rsidRDefault="00AF6624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AF6624" w:rsidRPr="00E114DE" w:rsidRDefault="00AF6624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Муниципального образования Огаревское</w:t>
      </w:r>
    </w:p>
    <w:p w:rsidR="00AF6624" w:rsidRPr="00E114DE" w:rsidRDefault="00AF6624" w:rsidP="0022113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AF6624" w:rsidRPr="00E114DE" w:rsidRDefault="00AF6624" w:rsidP="0022113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 w:rsidP="0022113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6624" w:rsidRDefault="00AF6624"/>
    <w:sectPr w:rsidR="00AF6624" w:rsidSect="00F83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0381C"/>
    <w:multiLevelType w:val="hybridMultilevel"/>
    <w:tmpl w:val="3A4A83D6"/>
    <w:lvl w:ilvl="0" w:tplc="346C6216">
      <w:start w:val="1"/>
      <w:numFmt w:val="decimal"/>
      <w:lvlText w:val="%1."/>
      <w:lvlJc w:val="left"/>
      <w:pPr>
        <w:ind w:left="1275" w:hanging="12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AC5"/>
    <w:rsid w:val="00002B3C"/>
    <w:rsid w:val="000076DC"/>
    <w:rsid w:val="00011DDD"/>
    <w:rsid w:val="000146EB"/>
    <w:rsid w:val="00017632"/>
    <w:rsid w:val="00025197"/>
    <w:rsid w:val="000267AD"/>
    <w:rsid w:val="000562F0"/>
    <w:rsid w:val="0006186B"/>
    <w:rsid w:val="00063527"/>
    <w:rsid w:val="00067D3B"/>
    <w:rsid w:val="0007303E"/>
    <w:rsid w:val="00085DD4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16AC5"/>
    <w:rsid w:val="0012001C"/>
    <w:rsid w:val="00127E75"/>
    <w:rsid w:val="0013192B"/>
    <w:rsid w:val="001325F3"/>
    <w:rsid w:val="00164065"/>
    <w:rsid w:val="00172BF0"/>
    <w:rsid w:val="00173EFE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1131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C11EE"/>
    <w:rsid w:val="004C3DE4"/>
    <w:rsid w:val="004C5B2A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C4BF2"/>
    <w:rsid w:val="005D621E"/>
    <w:rsid w:val="005D65D2"/>
    <w:rsid w:val="005F3C42"/>
    <w:rsid w:val="005F4CE0"/>
    <w:rsid w:val="00600B30"/>
    <w:rsid w:val="00601AE9"/>
    <w:rsid w:val="006214C3"/>
    <w:rsid w:val="00627CE2"/>
    <w:rsid w:val="00642D49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741E5"/>
    <w:rsid w:val="007A622D"/>
    <w:rsid w:val="007A64AC"/>
    <w:rsid w:val="007B564B"/>
    <w:rsid w:val="007B766A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0833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4429"/>
    <w:rsid w:val="00985DB4"/>
    <w:rsid w:val="009912A3"/>
    <w:rsid w:val="00994B80"/>
    <w:rsid w:val="0099502E"/>
    <w:rsid w:val="009C0B57"/>
    <w:rsid w:val="009D521B"/>
    <w:rsid w:val="009D7C61"/>
    <w:rsid w:val="009F491F"/>
    <w:rsid w:val="009F6FC2"/>
    <w:rsid w:val="00A045B8"/>
    <w:rsid w:val="00A05A3F"/>
    <w:rsid w:val="00A0711A"/>
    <w:rsid w:val="00A14E36"/>
    <w:rsid w:val="00A24D36"/>
    <w:rsid w:val="00A26746"/>
    <w:rsid w:val="00A31290"/>
    <w:rsid w:val="00A365BC"/>
    <w:rsid w:val="00A4082A"/>
    <w:rsid w:val="00A547A6"/>
    <w:rsid w:val="00A56AFE"/>
    <w:rsid w:val="00A7047F"/>
    <w:rsid w:val="00A7235E"/>
    <w:rsid w:val="00A80803"/>
    <w:rsid w:val="00A83F3C"/>
    <w:rsid w:val="00A873C0"/>
    <w:rsid w:val="00A92212"/>
    <w:rsid w:val="00AA1189"/>
    <w:rsid w:val="00AA240D"/>
    <w:rsid w:val="00AC6AC1"/>
    <w:rsid w:val="00AD3D4F"/>
    <w:rsid w:val="00AD3F0F"/>
    <w:rsid w:val="00AD49AD"/>
    <w:rsid w:val="00AE2D66"/>
    <w:rsid w:val="00AF2982"/>
    <w:rsid w:val="00AF6624"/>
    <w:rsid w:val="00B0353A"/>
    <w:rsid w:val="00B06CD2"/>
    <w:rsid w:val="00B1038D"/>
    <w:rsid w:val="00B37FEA"/>
    <w:rsid w:val="00B6010A"/>
    <w:rsid w:val="00B71B5A"/>
    <w:rsid w:val="00B85448"/>
    <w:rsid w:val="00B932C2"/>
    <w:rsid w:val="00B961D8"/>
    <w:rsid w:val="00BA44B9"/>
    <w:rsid w:val="00BA559F"/>
    <w:rsid w:val="00BB108E"/>
    <w:rsid w:val="00BB1B79"/>
    <w:rsid w:val="00BC0508"/>
    <w:rsid w:val="00BC7DAE"/>
    <w:rsid w:val="00BD221D"/>
    <w:rsid w:val="00BE5C78"/>
    <w:rsid w:val="00C13E3A"/>
    <w:rsid w:val="00C17FDD"/>
    <w:rsid w:val="00C30545"/>
    <w:rsid w:val="00C32083"/>
    <w:rsid w:val="00C3294F"/>
    <w:rsid w:val="00C46162"/>
    <w:rsid w:val="00C4720D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3E8F"/>
    <w:rsid w:val="00DF77B3"/>
    <w:rsid w:val="00E04F8A"/>
    <w:rsid w:val="00E06399"/>
    <w:rsid w:val="00E114DE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075C"/>
    <w:rsid w:val="00EA6A8D"/>
    <w:rsid w:val="00EA7FC4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71F69"/>
    <w:rsid w:val="00F7373A"/>
    <w:rsid w:val="00F76706"/>
    <w:rsid w:val="00F83960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13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5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B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66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361</Words>
  <Characters>2064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2020-02-13T08:49:00Z</cp:lastPrinted>
  <dcterms:created xsi:type="dcterms:W3CDTF">2020-02-17T13:19:00Z</dcterms:created>
  <dcterms:modified xsi:type="dcterms:W3CDTF">2020-02-17T13:38:00Z</dcterms:modified>
</cp:coreProperties>
</file>