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AA" w:rsidRPr="00C226B2" w:rsidRDefault="001F46AA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1F46AA" w:rsidRPr="00C226B2" w:rsidRDefault="001F46AA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1F46AA" w:rsidRPr="00C226B2" w:rsidRDefault="001F46AA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1F46AA" w:rsidRPr="00C226B2" w:rsidRDefault="001F46AA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1F46AA" w:rsidRPr="00C226B2" w:rsidRDefault="001F46AA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1F46AA" w:rsidRPr="00C226B2" w:rsidRDefault="001F46AA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46AA" w:rsidRPr="00C226B2" w:rsidRDefault="001F46AA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1F46AA" w:rsidRPr="00C226B2" w:rsidRDefault="001F46AA" w:rsidP="00C226B2">
      <w:pPr>
        <w:jc w:val="both"/>
        <w:rPr>
          <w:rFonts w:ascii="Times New Roman" w:hAnsi="Times New Roman"/>
          <w:b/>
          <w:sz w:val="28"/>
          <w:szCs w:val="28"/>
        </w:rPr>
      </w:pPr>
      <w:r w:rsidRPr="00C226B2">
        <w:rPr>
          <w:rFonts w:ascii="Times New Roman" w:hAnsi="Times New Roman"/>
          <w:b/>
          <w:sz w:val="28"/>
          <w:szCs w:val="28"/>
        </w:rPr>
        <w:t>__________________2022 года                                                             № Проект</w:t>
      </w:r>
    </w:p>
    <w:p w:rsidR="001F46AA" w:rsidRDefault="001F46AA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46AA" w:rsidRPr="00FE1C66" w:rsidRDefault="001F46AA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1F46AA" w:rsidRPr="00FE1C66" w:rsidRDefault="001F46AA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1F46AA" w:rsidRDefault="001F46AA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1F46AA" w:rsidRPr="00FE1C66" w:rsidRDefault="001F46AA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F46AA" w:rsidRPr="00FE1C66" w:rsidRDefault="001F46AA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1F46AA" w:rsidRDefault="001F46AA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1F46AA" w:rsidRDefault="001F46AA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46AA" w:rsidRPr="00AB2B22" w:rsidRDefault="001F46AA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1F46AA" w:rsidRPr="00AB2B22" w:rsidRDefault="001F46AA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1F46AA" w:rsidRDefault="001F46AA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46AA" w:rsidRPr="00AB2B22" w:rsidRDefault="001F46AA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F46AA" w:rsidRPr="00097D90" w:rsidRDefault="001F46AA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1F46AA" w:rsidRPr="00097D90" w:rsidRDefault="001F46AA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1F46AA" w:rsidRPr="00097D90" w:rsidRDefault="001F46AA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1F46AA" w:rsidRPr="00AB2B22" w:rsidRDefault="001F46AA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1F46AA" w:rsidRDefault="001F46AA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1F46AA" w:rsidRPr="009F5368" w:rsidRDefault="001F46AA" w:rsidP="009D0523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1F46AA" w:rsidRPr="009F5368" w:rsidRDefault="001F46AA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1F46AA" w:rsidRPr="009F5368" w:rsidRDefault="001F46AA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1F46AA" w:rsidRPr="009F5368" w:rsidRDefault="001F46AA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Pr="00AB2B22" w:rsidRDefault="001F46AA" w:rsidP="00AB2B22">
      <w:pPr>
        <w:ind w:firstLine="709"/>
        <w:jc w:val="both"/>
        <w:rPr>
          <w:rFonts w:ascii="Times New Roman" w:hAnsi="Times New Roman"/>
        </w:rPr>
      </w:pPr>
    </w:p>
    <w:p w:rsidR="001F46AA" w:rsidRPr="009F5368" w:rsidRDefault="001F46AA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1F46AA" w:rsidRDefault="001F46AA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1F46AA" w:rsidRPr="00C226B2" w:rsidRDefault="001F46AA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1F46AA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1F46AA" w:rsidRDefault="001F46AA" w:rsidP="00C226B2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46AA" w:rsidRPr="009F5368" w:rsidRDefault="001F46AA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1F46AA" w:rsidRPr="009F5368" w:rsidRDefault="001F46AA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F46AA" w:rsidRPr="009F5368" w:rsidRDefault="001F46AA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1F46AA" w:rsidRPr="009F5368" w:rsidRDefault="001F46AA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1F46AA" w:rsidRDefault="001F46AA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______ 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_____</w:t>
      </w:r>
    </w:p>
    <w:p w:rsidR="001F46AA" w:rsidRPr="009F5368" w:rsidRDefault="001F46AA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1F46AA" w:rsidRPr="009F5368" w:rsidRDefault="001F46AA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F46AA" w:rsidRPr="009F5368" w:rsidRDefault="001F46AA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1F46AA" w:rsidRPr="009F5368" w:rsidRDefault="001F46AA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1F46AA" w:rsidRDefault="001F46AA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1F46AA" w:rsidRPr="009F5368" w:rsidRDefault="001F46AA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1F46AA" w:rsidRPr="009F5368" w:rsidRDefault="001F46A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F46AA" w:rsidRPr="009F5368" w:rsidRDefault="001F46A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1F46AA" w:rsidRPr="009F5368" w:rsidRDefault="001F46A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1F46AA" w:rsidRPr="009F5368" w:rsidRDefault="001F46A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1F46AA" w:rsidRPr="009F5368" w:rsidRDefault="001F46AA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F46AA" w:rsidRPr="004D5F38" w:rsidRDefault="001F46AA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1F46AA" w:rsidRPr="004D5F38" w:rsidRDefault="001F46AA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F46AA" w:rsidRPr="004D5F38" w:rsidRDefault="001F46AA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1F46AA" w:rsidRPr="004D5F38" w:rsidRDefault="001F46AA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1F46AA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C54887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C54887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1F46AA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C54887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C54887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1F46AA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C54887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C54887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1F46A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1F46AA" w:rsidRPr="00B40A38" w:rsidRDefault="001F46AA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1F46AA" w:rsidRPr="00B40A38" w:rsidRDefault="001F46AA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1F46A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1F46A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2022-2024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1F46A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1F46AA" w:rsidRPr="00B40A38" w:rsidRDefault="001F46AA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1F46AA" w:rsidRPr="00B40A38" w:rsidRDefault="001F46AA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1F46A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46A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1634,0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1F46AA" w:rsidRPr="00B40A38" w:rsidRDefault="001F46A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635,0 тыс.руб.;</w:t>
            </w:r>
          </w:p>
          <w:p w:rsidR="001F46AA" w:rsidRPr="00B40A38" w:rsidRDefault="001F46A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490,0 тыс.руб.;</w:t>
            </w:r>
          </w:p>
          <w:p w:rsidR="001F46AA" w:rsidRPr="00B40A38" w:rsidRDefault="001F46A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509,0 тыс.руб.</w:t>
            </w:r>
          </w:p>
          <w:p w:rsidR="001F46AA" w:rsidRPr="00B40A38" w:rsidRDefault="001F46AA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1F46AA" w:rsidRPr="00B40A38" w:rsidRDefault="001F46AA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1F46AA" w:rsidRPr="00B40A38" w:rsidRDefault="001F46A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635,0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1F46AA" w:rsidRPr="00B40A38" w:rsidRDefault="001F46A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490,0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1F46AA" w:rsidRPr="00B40A38" w:rsidRDefault="001F46AA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509,0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1F46AA" w:rsidRPr="00B40A38" w:rsidRDefault="001F46AA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1F46AA" w:rsidRPr="00B40A38" w:rsidRDefault="001F46AA" w:rsidP="00D24947">
      <w:pPr>
        <w:rPr>
          <w:rFonts w:ascii="Times New Roman" w:hAnsi="Times New Roman"/>
          <w:b/>
          <w:sz w:val="28"/>
          <w:szCs w:val="28"/>
        </w:rPr>
        <w:sectPr w:rsidR="001F46AA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1F46AA" w:rsidRPr="00B40A38" w:rsidRDefault="001F46AA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F46AA" w:rsidRPr="00C54887" w:rsidRDefault="001F46AA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B40A38">
        <w:rPr>
          <w:sz w:val="28"/>
          <w:szCs w:val="28"/>
        </w:rPr>
        <w:t xml:space="preserve"> годы.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6AA" w:rsidRPr="00C54887" w:rsidRDefault="001F46AA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1F46AA" w:rsidRPr="00B40A38" w:rsidRDefault="001F46A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1F46AA" w:rsidRPr="00B40A38" w:rsidRDefault="001F46AA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F46AA" w:rsidRPr="00C54887" w:rsidRDefault="001F46AA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1F46AA" w:rsidRPr="00B40A38" w:rsidRDefault="001F46A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1F46AA" w:rsidRPr="00B40A38" w:rsidRDefault="001F46A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1F46AA" w:rsidRPr="00B40A38" w:rsidRDefault="001F46A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1F46AA" w:rsidRPr="00B40A38" w:rsidRDefault="001F46A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1F46AA" w:rsidRPr="00B40A38" w:rsidRDefault="001F46A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1F46AA" w:rsidRPr="00B40A38" w:rsidRDefault="001F46AA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1F46AA" w:rsidRPr="00B40A38" w:rsidRDefault="001F46AA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F46AA" w:rsidRPr="00C54887" w:rsidRDefault="001F46AA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1F46AA" w:rsidRPr="00B40A38" w:rsidRDefault="001F46A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1F46AA" w:rsidRPr="00B40A38" w:rsidRDefault="001F46A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1F46AA" w:rsidRPr="00B40A38" w:rsidRDefault="001F46AA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1F46AA" w:rsidRPr="00B40A38" w:rsidRDefault="001F46AA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1F46AA" w:rsidRPr="00B40A38" w:rsidRDefault="001F46AA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1F46AA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1F46AA" w:rsidRPr="00B40A38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46AA" w:rsidRPr="00B40A38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F46AA" w:rsidRPr="00B40A38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1F46AA" w:rsidRPr="00B40A38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1F46AA" w:rsidRPr="00B40A38" w:rsidRDefault="001F46AA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1F46AA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1F46AA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46AA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1E7A9C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F46A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1F46AA" w:rsidRPr="008A6F71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1F46AA" w:rsidRPr="00B40A38" w:rsidRDefault="001F46AA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46AA" w:rsidRPr="00B40A38" w:rsidRDefault="001F46AA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46AA" w:rsidRPr="00B40A38" w:rsidRDefault="001F46AA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F46AA" w:rsidRDefault="001F46AA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390,0</w:t>
            </w:r>
          </w:p>
          <w:p w:rsidR="001F46AA" w:rsidRDefault="001F46A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1F46AA" w:rsidRDefault="001F46A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1F46AA" w:rsidRPr="003837A5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390,0</w:t>
            </w:r>
          </w:p>
          <w:p w:rsidR="001F46AA" w:rsidRDefault="001F46A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1F46AA" w:rsidRDefault="001F46A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1F46AA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1F46AA" w:rsidRPr="003837A5" w:rsidRDefault="001F46AA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F46AA" w:rsidRPr="003837A5" w:rsidRDefault="001F46AA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1F46AA" w:rsidRPr="00B40A38" w:rsidRDefault="001F46A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46AA" w:rsidRPr="00B40A38" w:rsidRDefault="001F46A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46AA" w:rsidRPr="00B40A38" w:rsidRDefault="001F46A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1F46AA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470,0</w:t>
            </w:r>
          </w:p>
          <w:p w:rsidR="001F46AA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  <w:p w:rsidR="001F46AA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1E7A9C" w:rsidRDefault="001F46AA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1F46AA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470,0</w:t>
            </w:r>
          </w:p>
          <w:p w:rsidR="001F46AA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350,0</w:t>
            </w:r>
          </w:p>
          <w:p w:rsidR="001F46AA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364,0</w:t>
            </w:r>
          </w:p>
          <w:p w:rsidR="001F46AA" w:rsidRDefault="001F46AA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F46AA" w:rsidRPr="003837A5" w:rsidRDefault="001F46AA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F46AA" w:rsidRPr="003837A5" w:rsidRDefault="001F46AA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1F46A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1F46AA" w:rsidRPr="00B40A38" w:rsidRDefault="001F46A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46AA" w:rsidRPr="00B40A38" w:rsidRDefault="001F46A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46AA" w:rsidRPr="00B40A38" w:rsidRDefault="001F46AA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1F46AA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1F46AA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1F46AA" w:rsidRPr="003837A5" w:rsidRDefault="001F46AA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Default="001F46A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1F46AA" w:rsidRPr="003837A5" w:rsidRDefault="001F46A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F46AA" w:rsidRPr="003837A5" w:rsidRDefault="001F46A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1F46AA" w:rsidRPr="003837A5" w:rsidRDefault="001F46A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1F46A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1F46AA" w:rsidRPr="00B40A38" w:rsidRDefault="001F46AA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стимулирование муниципальных образований (поселений) Щекинского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1F46AA" w:rsidRPr="00B40A38" w:rsidRDefault="001F46AA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1F46AA" w:rsidRPr="00B40A38" w:rsidRDefault="001F46AA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46AA" w:rsidRPr="00B40A38" w:rsidRDefault="001F46AA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1F46AA" w:rsidRPr="00E775DB" w:rsidRDefault="001F46AA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1F46AA" w:rsidRDefault="001F46AA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1F46AA" w:rsidRDefault="001F46AA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1F46AA" w:rsidRPr="00E775DB" w:rsidRDefault="001F46AA" w:rsidP="00E775DB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1F46AA" w:rsidRDefault="001F46AA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1F46AA" w:rsidRDefault="001F46AA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1F46AA" w:rsidRPr="003837A5" w:rsidRDefault="001F46AA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E775DB" w:rsidRDefault="001F46AA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E775DB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3837A5" w:rsidRDefault="001F46AA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6AA" w:rsidRPr="00B40A38" w:rsidRDefault="001F46AA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F46AA" w:rsidRPr="00B40A38" w:rsidRDefault="001F46AA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F46AA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AA" w:rsidRDefault="001F46AA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F46AA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AA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6AA" w:rsidRPr="00B40A38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F46AA" w:rsidRPr="00B40A38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1F46AA" w:rsidRPr="00B40A38" w:rsidRDefault="001F46AA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46AA" w:rsidRPr="00B40A38" w:rsidRDefault="001F46AA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1F46AA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1F46AA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46A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F46A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1F46AA" w:rsidRPr="00B40A38" w:rsidRDefault="001F46AA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AA" w:rsidRPr="00B40A38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F46AA" w:rsidRPr="00B40A38" w:rsidRDefault="001F46AA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1F46AA" w:rsidRPr="00B40A38" w:rsidRDefault="001F46AA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1F46AA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A206DF" w:rsidRDefault="001F46AA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1F46AA" w:rsidRPr="00A206DF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1F46AA" w:rsidRPr="00A206DF" w:rsidRDefault="001F46AA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F46AA" w:rsidRPr="00A206DF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AA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6AA" w:rsidRPr="00B40A38" w:rsidRDefault="001F46AA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6AA" w:rsidRPr="00B40A38" w:rsidRDefault="001F46AA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46AA" w:rsidRPr="00B40A38" w:rsidRDefault="001F46AA" w:rsidP="00D24947">
      <w:pPr>
        <w:rPr>
          <w:rFonts w:ascii="Times New Roman" w:hAnsi="Times New Roman"/>
          <w:sz w:val="28"/>
          <w:szCs w:val="28"/>
        </w:rPr>
      </w:pPr>
    </w:p>
    <w:p w:rsidR="001F46AA" w:rsidRPr="00B40A38" w:rsidRDefault="001F46AA" w:rsidP="00D24947">
      <w:pPr>
        <w:rPr>
          <w:sz w:val="28"/>
          <w:szCs w:val="28"/>
        </w:rPr>
      </w:pPr>
    </w:p>
    <w:p w:rsidR="001F46AA" w:rsidRPr="005F6DE6" w:rsidRDefault="001F46AA" w:rsidP="005F6DE6">
      <w:pPr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F46AA" w:rsidRDefault="001F46AA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1F46AA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46AA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3E78A2"/>
    <w:rsid w:val="00420CEE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99C"/>
    <w:rsid w:val="005147B3"/>
    <w:rsid w:val="0051628B"/>
    <w:rsid w:val="005229A7"/>
    <w:rsid w:val="00522D54"/>
    <w:rsid w:val="00525B51"/>
    <w:rsid w:val="00527A22"/>
    <w:rsid w:val="00552256"/>
    <w:rsid w:val="00555061"/>
    <w:rsid w:val="00556476"/>
    <w:rsid w:val="00556E47"/>
    <w:rsid w:val="00557BE6"/>
    <w:rsid w:val="0056606D"/>
    <w:rsid w:val="00575193"/>
    <w:rsid w:val="00580AB9"/>
    <w:rsid w:val="00583D14"/>
    <w:rsid w:val="005848C4"/>
    <w:rsid w:val="00591482"/>
    <w:rsid w:val="005C4BF2"/>
    <w:rsid w:val="005C64F5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6194D"/>
    <w:rsid w:val="006808AD"/>
    <w:rsid w:val="00680F45"/>
    <w:rsid w:val="006852F9"/>
    <w:rsid w:val="00691F4C"/>
    <w:rsid w:val="006931E8"/>
    <w:rsid w:val="006A1081"/>
    <w:rsid w:val="006B1CDC"/>
    <w:rsid w:val="006B2A56"/>
    <w:rsid w:val="006C68A0"/>
    <w:rsid w:val="006D1A3A"/>
    <w:rsid w:val="006D1DBB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1187F"/>
    <w:rsid w:val="00916585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0523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519A"/>
    <w:rsid w:val="00C96780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E5994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52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15</Pages>
  <Words>2382</Words>
  <Characters>13584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cp:lastPrinted>2022-02-21T13:28:00Z</cp:lastPrinted>
  <dcterms:created xsi:type="dcterms:W3CDTF">2022-08-09T10:25:00Z</dcterms:created>
  <dcterms:modified xsi:type="dcterms:W3CDTF">2022-08-12T08:57:00Z</dcterms:modified>
</cp:coreProperties>
</file>