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14" w:rsidRDefault="00582E14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82E14" w:rsidRDefault="00582E14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82E14" w:rsidRDefault="00582E14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82E14" w:rsidRDefault="00582E14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82E14" w:rsidRDefault="00582E14" w:rsidP="00032460">
      <w:pPr>
        <w:jc w:val="center"/>
        <w:rPr>
          <w:b/>
          <w:bCs/>
          <w:sz w:val="28"/>
          <w:szCs w:val="28"/>
        </w:rPr>
      </w:pPr>
    </w:p>
    <w:p w:rsidR="00582E14" w:rsidRDefault="00582E14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582E14" w:rsidRDefault="00582E14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582E14" w:rsidRDefault="00582E14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82E14" w:rsidRDefault="00582E14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82E14" w:rsidRPr="007F0146" w:rsidRDefault="00582E14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82E14" w:rsidRDefault="00582E14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_______________2022 года</w:t>
      </w:r>
      <w:r>
        <w:rPr>
          <w:b/>
          <w:sz w:val="28"/>
          <w:szCs w:val="28"/>
        </w:rPr>
        <w:tab/>
        <w:t xml:space="preserve">                                                          №  Проект</w:t>
      </w:r>
    </w:p>
    <w:p w:rsidR="00582E14" w:rsidRDefault="00582E14" w:rsidP="006150D2">
      <w:pPr>
        <w:jc w:val="lowKashida"/>
        <w:rPr>
          <w:b/>
          <w:sz w:val="28"/>
          <w:szCs w:val="28"/>
        </w:rPr>
      </w:pPr>
    </w:p>
    <w:p w:rsidR="00582E14" w:rsidRDefault="00582E14" w:rsidP="006150D2">
      <w:pPr>
        <w:jc w:val="lowKashida"/>
        <w:rPr>
          <w:b/>
          <w:color w:val="000000"/>
          <w:sz w:val="28"/>
          <w:szCs w:val="28"/>
        </w:rPr>
      </w:pPr>
    </w:p>
    <w:p w:rsidR="00582E14" w:rsidRDefault="00582E14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582E14" w:rsidRDefault="00582E14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582E14" w:rsidRDefault="00582E14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582E14" w:rsidRPr="007F0146" w:rsidRDefault="00582E14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582E14" w:rsidRDefault="00582E14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582E14" w:rsidRPr="00AB2B22" w:rsidRDefault="00582E14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582E14" w:rsidRPr="00AB2B22" w:rsidRDefault="00582E14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82E14" w:rsidRPr="00AB2B22" w:rsidRDefault="00582E14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582E14" w:rsidRPr="00AB2B22" w:rsidRDefault="00582E14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582E14" w:rsidRPr="00976430" w:rsidRDefault="00582E14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582E14" w:rsidRPr="00976430" w:rsidRDefault="00582E14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582E14" w:rsidRPr="00976430" w:rsidRDefault="00582E14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582E14" w:rsidRPr="00976430" w:rsidRDefault="00582E14" w:rsidP="00032460">
      <w:pPr>
        <w:ind w:firstLine="709"/>
        <w:jc w:val="both"/>
        <w:rPr>
          <w:b/>
          <w:sz w:val="28"/>
          <w:szCs w:val="28"/>
        </w:rPr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582E14" w:rsidRDefault="00582E14" w:rsidP="00032460">
      <w:pPr>
        <w:ind w:firstLine="709"/>
        <w:jc w:val="both"/>
        <w:rPr>
          <w:sz w:val="28"/>
          <w:szCs w:val="28"/>
        </w:rPr>
      </w:pPr>
    </w:p>
    <w:p w:rsidR="00582E14" w:rsidRDefault="00582E14" w:rsidP="00032460">
      <w:pPr>
        <w:ind w:firstLine="709"/>
        <w:jc w:val="both"/>
        <w:rPr>
          <w:sz w:val="28"/>
          <w:szCs w:val="28"/>
        </w:rPr>
      </w:pPr>
    </w:p>
    <w:p w:rsidR="00582E14" w:rsidRDefault="00582E14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82E14" w:rsidRPr="00C72C88" w:rsidRDefault="00582E14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582E14" w:rsidRPr="00976430" w:rsidRDefault="00582E14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582E14" w:rsidRDefault="00582E14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582E14" w:rsidRDefault="00582E14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Default="00582E14" w:rsidP="00032460">
      <w:pPr>
        <w:ind w:firstLine="709"/>
        <w:jc w:val="both"/>
      </w:pPr>
    </w:p>
    <w:p w:rsidR="00582E14" w:rsidRPr="00AB2B22" w:rsidRDefault="00582E14" w:rsidP="00032460">
      <w:pPr>
        <w:ind w:firstLine="709"/>
        <w:jc w:val="both"/>
      </w:pPr>
    </w:p>
    <w:p w:rsidR="00582E14" w:rsidRPr="00AB2B22" w:rsidRDefault="00582E14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582E14" w:rsidRPr="00AB2B22" w:rsidRDefault="00582E14" w:rsidP="00032460">
      <w:pPr>
        <w:ind w:firstLine="709"/>
        <w:jc w:val="both"/>
      </w:pPr>
      <w:r w:rsidRPr="00AB2B22">
        <w:t>Тел: (848751)2-05-66</w:t>
      </w:r>
    </w:p>
    <w:p w:rsidR="00582E14" w:rsidRDefault="00582E14"/>
    <w:p w:rsidR="00582E14" w:rsidRDefault="00582E14"/>
    <w:p w:rsidR="00582E14" w:rsidRDefault="00582E14"/>
    <w:p w:rsidR="00582E14" w:rsidRDefault="00582E14"/>
    <w:p w:rsidR="00582E14" w:rsidRDefault="00582E14"/>
    <w:p w:rsidR="00582E14" w:rsidRDefault="00582E14"/>
    <w:p w:rsidR="00582E14" w:rsidRDefault="00582E14">
      <w:bookmarkStart w:id="0" w:name="_GoBack"/>
      <w:bookmarkEnd w:id="0"/>
    </w:p>
    <w:p w:rsidR="00582E14" w:rsidRDefault="00582E14"/>
    <w:p w:rsidR="00582E14" w:rsidRPr="00EA7FC6" w:rsidRDefault="00582E14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582E14" w:rsidRPr="00EA7FC6" w:rsidRDefault="00582E14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82E14" w:rsidRPr="00EA7FC6" w:rsidRDefault="00582E14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582E14" w:rsidRPr="00EA7FC6" w:rsidRDefault="00582E14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582E14" w:rsidRDefault="00582E14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582E14" w:rsidRPr="007F0146" w:rsidRDefault="00582E14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582E14" w:rsidRPr="007F0146" w:rsidRDefault="00582E14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82E14" w:rsidRPr="007F0146" w:rsidRDefault="00582E14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582E14" w:rsidRPr="007F0146" w:rsidRDefault="00582E14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582E14" w:rsidRPr="007F0146" w:rsidRDefault="00582E14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582E14" w:rsidRPr="007F0146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582E14" w:rsidRPr="00C72C88" w:rsidRDefault="00582E14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582E14" w:rsidRPr="00C72C88" w:rsidRDefault="00582E14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582E14" w:rsidRPr="00C72C88" w:rsidTr="00DF59CF"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82E14" w:rsidRPr="00C72C88" w:rsidRDefault="00582E14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</w:tr>
      <w:tr w:rsidR="00582E14" w:rsidRPr="00C72C88" w:rsidTr="00DF59CF">
        <w:tc>
          <w:tcPr>
            <w:tcW w:w="2628" w:type="dxa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582E14" w:rsidRPr="00C72C88" w:rsidTr="00DF59CF"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2E14" w:rsidRPr="00C72C88" w:rsidTr="005D051B">
        <w:trPr>
          <w:trHeight w:val="2961"/>
        </w:trPr>
        <w:tc>
          <w:tcPr>
            <w:tcW w:w="2628" w:type="dxa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jc w:val="center"/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582E14" w:rsidRPr="00C72C88" w:rsidRDefault="00582E14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582E14" w:rsidRPr="00C72C88" w:rsidTr="00DF59CF">
        <w:trPr>
          <w:trHeight w:val="764"/>
        </w:trPr>
        <w:tc>
          <w:tcPr>
            <w:tcW w:w="2628" w:type="dxa"/>
          </w:tcPr>
          <w:p w:rsidR="00582E14" w:rsidRPr="00C72C88" w:rsidRDefault="00582E14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582E14" w:rsidRPr="00C72C88" w:rsidRDefault="00582E14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582E14" w:rsidRPr="00C72C88" w:rsidTr="00DF59CF">
        <w:trPr>
          <w:trHeight w:val="1410"/>
        </w:trPr>
        <w:tc>
          <w:tcPr>
            <w:tcW w:w="2628" w:type="dxa"/>
          </w:tcPr>
          <w:p w:rsidR="00582E14" w:rsidRPr="00C72C88" w:rsidRDefault="00582E14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C72C88">
              <w:rPr>
                <w:sz w:val="28"/>
                <w:szCs w:val="28"/>
              </w:rPr>
              <w:t>гг.</w:t>
            </w:r>
          </w:p>
          <w:p w:rsidR="00582E14" w:rsidRPr="00C72C88" w:rsidRDefault="00582E14" w:rsidP="00DF59CF">
            <w:pPr>
              <w:jc w:val="both"/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jc w:val="both"/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jc w:val="both"/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582E14" w:rsidRPr="00C72C88" w:rsidTr="00DF59CF"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582E14" w:rsidRPr="00C72C88" w:rsidRDefault="00582E14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582E14" w:rsidRPr="00C72C88" w:rsidTr="00DF59CF">
        <w:trPr>
          <w:trHeight w:val="600"/>
        </w:trPr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582E14" w:rsidRPr="00C72C88" w:rsidRDefault="00582E14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582E14" w:rsidRPr="00C72C88" w:rsidTr="00DF59CF">
        <w:trPr>
          <w:trHeight w:val="2565"/>
        </w:trPr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38,0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15,0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582E14" w:rsidRPr="005D051B" w:rsidRDefault="00582E14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582E14" w:rsidRPr="00C72C88" w:rsidTr="00DF59CF">
        <w:trPr>
          <w:trHeight w:val="930"/>
        </w:trPr>
        <w:tc>
          <w:tcPr>
            <w:tcW w:w="2628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582E14" w:rsidRPr="00C72C88" w:rsidRDefault="00582E14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582E14" w:rsidRPr="00C72C88" w:rsidRDefault="00582E14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582E14" w:rsidRPr="00C72C88" w:rsidRDefault="00582E14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582E14" w:rsidRPr="00C72C88" w:rsidRDefault="00582E14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582E14" w:rsidRPr="00C72C88" w:rsidRDefault="00582E14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582E14" w:rsidRPr="00C72C88" w:rsidRDefault="00582E14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582E14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582E14" w:rsidRPr="00C72C88" w:rsidRDefault="00582E14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582E14" w:rsidRPr="00C72C88" w:rsidRDefault="00582E14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582E14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E14" w:rsidRPr="00C72C88" w:rsidRDefault="00582E14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582E14" w:rsidRPr="00C72C88" w:rsidRDefault="00582E14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2E14" w:rsidRPr="00C72C88" w:rsidRDefault="00582E14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2E14" w:rsidRPr="00C72C88" w:rsidRDefault="00582E14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2E14" w:rsidRPr="00C72C88" w:rsidRDefault="00582E14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E14" w:rsidRPr="00C72C88" w:rsidRDefault="00582E14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582E14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582E14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</w:tr>
      <w:tr w:rsidR="00582E14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582E14" w:rsidRPr="00C72C88" w:rsidRDefault="00582E14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4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582E14" w:rsidRPr="00C72C88" w:rsidRDefault="00582E14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582E14" w:rsidRPr="00C72C88" w:rsidRDefault="00582E14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14" w:rsidRPr="00C72C88" w:rsidRDefault="00582E14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582E14" w:rsidRPr="00C72C88" w:rsidRDefault="00582E14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582E14" w:rsidRPr="00C72C88" w:rsidRDefault="00582E14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582E14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582E14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582E14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582E14" w:rsidRPr="00C72C88" w:rsidRDefault="00582E14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582E14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582E14" w:rsidRPr="00C72C88" w:rsidRDefault="00582E14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82E14" w:rsidRPr="00C72C88" w:rsidRDefault="00582E14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82E14" w:rsidRPr="00C72C88" w:rsidRDefault="00582E14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582E14" w:rsidRPr="00C72C88" w:rsidRDefault="00582E14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582E14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582E14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rPr>
                <w:sz w:val="28"/>
                <w:szCs w:val="28"/>
              </w:rPr>
            </w:pPr>
          </w:p>
        </w:tc>
      </w:tr>
      <w:tr w:rsidR="00582E14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582E14" w:rsidRPr="00C72C88" w:rsidRDefault="00582E14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582E14" w:rsidRPr="00C72C88" w:rsidRDefault="00582E14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582E14" w:rsidRPr="00C72C88" w:rsidRDefault="00582E14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582E14" w:rsidRPr="00C72C88" w:rsidRDefault="00582E14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E14" w:rsidRPr="00C72C88" w:rsidRDefault="00582E14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E14" w:rsidRDefault="00582E14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82E14" w:rsidRDefault="00582E14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82E14" w:rsidRDefault="00582E14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82E14" w:rsidRDefault="00582E14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82E14" w:rsidRDefault="00582E14" w:rsidP="00112447">
      <w:pPr>
        <w:jc w:val="center"/>
        <w:rPr>
          <w:sz w:val="28"/>
          <w:szCs w:val="28"/>
        </w:rPr>
      </w:pPr>
    </w:p>
    <w:p w:rsidR="00582E14" w:rsidRPr="00C72C88" w:rsidRDefault="00582E14" w:rsidP="006150D2">
      <w:pPr>
        <w:jc w:val="center"/>
        <w:rPr>
          <w:sz w:val="28"/>
          <w:szCs w:val="28"/>
        </w:rPr>
      </w:pPr>
    </w:p>
    <w:sectPr w:rsidR="00582E14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E14" w:rsidRDefault="00582E14">
      <w:r>
        <w:separator/>
      </w:r>
    </w:p>
  </w:endnote>
  <w:endnote w:type="continuationSeparator" w:id="0">
    <w:p w:rsidR="00582E14" w:rsidRDefault="00582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E14" w:rsidRDefault="00582E14">
      <w:r>
        <w:separator/>
      </w:r>
    </w:p>
  </w:footnote>
  <w:footnote w:type="continuationSeparator" w:id="0">
    <w:p w:rsidR="00582E14" w:rsidRDefault="00582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14" w:rsidRDefault="00582E14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2E14" w:rsidRDefault="00582E1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07435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2E14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D6F"/>
    <w:rsid w:val="00710210"/>
    <w:rsid w:val="007116B6"/>
    <w:rsid w:val="00715AA3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1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13</Pages>
  <Words>1605</Words>
  <Characters>9155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2022-02-21T13:06:00Z</cp:lastPrinted>
  <dcterms:created xsi:type="dcterms:W3CDTF">2022-08-10T07:28:00Z</dcterms:created>
  <dcterms:modified xsi:type="dcterms:W3CDTF">2022-08-12T08:52:00Z</dcterms:modified>
</cp:coreProperties>
</file>