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7B" w:rsidRDefault="00C1317B" w:rsidP="00D15E43">
      <w:pPr>
        <w:rPr>
          <w:sz w:val="28"/>
          <w:szCs w:val="28"/>
        </w:rPr>
      </w:pPr>
    </w:p>
    <w:p w:rsidR="00C1317B" w:rsidRDefault="00C1317B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C1317B" w:rsidRDefault="00C1317B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C1317B" w:rsidRDefault="00C1317B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1317B" w:rsidRDefault="00C1317B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C1317B" w:rsidRDefault="00C1317B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C1317B" w:rsidRDefault="00C1317B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C1317B" w:rsidRDefault="00C1317B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C1317B" w:rsidRDefault="00C1317B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C1317B" w:rsidRDefault="00C1317B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C1317B" w:rsidRDefault="00C1317B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C1317B" w:rsidRDefault="00C1317B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C1317B" w:rsidRDefault="00C1317B" w:rsidP="00534EE5">
      <w:pPr>
        <w:tabs>
          <w:tab w:val="left" w:pos="567"/>
          <w:tab w:val="left" w:pos="5387"/>
        </w:tabs>
        <w:rPr>
          <w:b/>
          <w:bCs/>
          <w:spacing w:val="30"/>
          <w:sz w:val="28"/>
          <w:szCs w:val="28"/>
        </w:rPr>
      </w:pPr>
    </w:p>
    <w:p w:rsidR="00C1317B" w:rsidRDefault="00C1317B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bCs/>
          <w:spacing w:val="30"/>
          <w:sz w:val="28"/>
          <w:szCs w:val="28"/>
        </w:rPr>
        <w:t xml:space="preserve">05 марта </w:t>
      </w:r>
      <w:r>
        <w:rPr>
          <w:b/>
          <w:sz w:val="28"/>
          <w:szCs w:val="28"/>
        </w:rPr>
        <w:t xml:space="preserve">2020 года </w:t>
      </w:r>
      <w:r>
        <w:rPr>
          <w:b/>
          <w:sz w:val="28"/>
          <w:szCs w:val="28"/>
        </w:rPr>
        <w:tab/>
        <w:t xml:space="preserve">                                             № 80</w:t>
      </w:r>
    </w:p>
    <w:p w:rsidR="00C1317B" w:rsidRDefault="00C1317B" w:rsidP="00D15E43">
      <w:pPr>
        <w:jc w:val="center"/>
        <w:rPr>
          <w:b/>
          <w:sz w:val="28"/>
          <w:szCs w:val="28"/>
        </w:rPr>
      </w:pPr>
    </w:p>
    <w:p w:rsidR="00C1317B" w:rsidRDefault="00C1317B" w:rsidP="00A13CDD">
      <w:pPr>
        <w:ind w:firstLine="567"/>
        <w:jc w:val="both"/>
        <w:rPr>
          <w:b/>
          <w:sz w:val="28"/>
        </w:rPr>
      </w:pPr>
    </w:p>
    <w:p w:rsidR="00C1317B" w:rsidRDefault="00C1317B" w:rsidP="00CB3529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итогах открытого конкурса по </w:t>
      </w:r>
      <w:r w:rsidRPr="00CB3529">
        <w:rPr>
          <w:b/>
          <w:color w:val="000000"/>
          <w:sz w:val="28"/>
          <w:szCs w:val="28"/>
        </w:rPr>
        <w:t>выбору специализированной</w:t>
      </w:r>
      <w:r>
        <w:rPr>
          <w:b/>
          <w:color w:val="000000"/>
          <w:sz w:val="28"/>
          <w:szCs w:val="28"/>
        </w:rPr>
        <w:t xml:space="preserve"> </w:t>
      </w:r>
      <w:r w:rsidRPr="00CB3529">
        <w:rPr>
          <w:b/>
          <w:color w:val="000000"/>
          <w:sz w:val="28"/>
          <w:szCs w:val="28"/>
        </w:rPr>
        <w:t>организации по оказанию услуг, предоставляемых</w:t>
      </w:r>
      <w:r>
        <w:rPr>
          <w:b/>
          <w:color w:val="000000"/>
          <w:sz w:val="28"/>
          <w:szCs w:val="28"/>
        </w:rPr>
        <w:t xml:space="preserve"> </w:t>
      </w:r>
      <w:r w:rsidRPr="00CB3529">
        <w:rPr>
          <w:b/>
          <w:color w:val="000000"/>
          <w:sz w:val="28"/>
          <w:szCs w:val="28"/>
        </w:rPr>
        <w:t>согласно гарантированному перечню услуг по погребению,</w:t>
      </w:r>
      <w:r>
        <w:rPr>
          <w:b/>
          <w:color w:val="000000"/>
          <w:sz w:val="28"/>
          <w:szCs w:val="28"/>
        </w:rPr>
        <w:t xml:space="preserve"> </w:t>
      </w:r>
      <w:r w:rsidRPr="00CB3529">
        <w:rPr>
          <w:b/>
          <w:color w:val="000000"/>
          <w:sz w:val="28"/>
          <w:szCs w:val="28"/>
        </w:rPr>
        <w:t>на территории муниципального образования</w:t>
      </w:r>
      <w:r>
        <w:rPr>
          <w:b/>
          <w:color w:val="000000"/>
          <w:sz w:val="28"/>
          <w:szCs w:val="28"/>
        </w:rPr>
        <w:t xml:space="preserve"> </w:t>
      </w:r>
      <w:r w:rsidRPr="00CB3529">
        <w:rPr>
          <w:b/>
          <w:color w:val="000000"/>
          <w:sz w:val="28"/>
          <w:szCs w:val="28"/>
        </w:rPr>
        <w:t xml:space="preserve">Огаревское Щекинского района </w:t>
      </w:r>
    </w:p>
    <w:p w:rsidR="00C1317B" w:rsidRPr="00CB3529" w:rsidRDefault="00C1317B" w:rsidP="00CB3529">
      <w:pPr>
        <w:ind w:firstLine="567"/>
        <w:jc w:val="center"/>
        <w:rPr>
          <w:b/>
          <w:color w:val="000000"/>
          <w:sz w:val="28"/>
          <w:szCs w:val="28"/>
        </w:rPr>
      </w:pPr>
      <w:r w:rsidRPr="00CB3529">
        <w:rPr>
          <w:b/>
          <w:color w:val="000000"/>
          <w:sz w:val="28"/>
          <w:szCs w:val="28"/>
        </w:rPr>
        <w:t>на 2020 год</w:t>
      </w:r>
    </w:p>
    <w:p w:rsidR="00C1317B" w:rsidRDefault="00C1317B" w:rsidP="00D1671C">
      <w:pPr>
        <w:ind w:firstLine="567"/>
        <w:jc w:val="center"/>
        <w:rPr>
          <w:b/>
          <w:sz w:val="28"/>
        </w:rPr>
      </w:pPr>
    </w:p>
    <w:p w:rsidR="00C1317B" w:rsidRPr="00C574D2" w:rsidRDefault="00C1317B" w:rsidP="00C574D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</w:rPr>
        <w:t>В соответствии</w:t>
      </w:r>
      <w:r>
        <w:rPr>
          <w:b/>
          <w:sz w:val="28"/>
        </w:rPr>
        <w:t xml:space="preserve"> </w:t>
      </w:r>
      <w:r>
        <w:rPr>
          <w:sz w:val="28"/>
        </w:rPr>
        <w:t xml:space="preserve">с решением </w:t>
      </w:r>
      <w:r>
        <w:rPr>
          <w:sz w:val="28"/>
          <w:szCs w:val="28"/>
        </w:rPr>
        <w:t xml:space="preserve">комиссии по выбору </w:t>
      </w:r>
      <w:r w:rsidRPr="00CB3529">
        <w:rPr>
          <w:color w:val="000000"/>
          <w:sz w:val="28"/>
          <w:szCs w:val="28"/>
        </w:rPr>
        <w:t>специализированной организации по оказанию услуг, предоставляемых согласно гарантированному перечню услуг по погребению, на территории муниципального образования Огаревское Щекинского района на 2020 год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от 05.03. 2020г. </w:t>
      </w:r>
      <w:r>
        <w:rPr>
          <w:sz w:val="28"/>
        </w:rPr>
        <w:t xml:space="preserve">протокол №1, руководствуясь Федеральным законом от 12.01.1996 г. № 8-ФЗ «О погребении и похоронном деле», </w:t>
      </w:r>
      <w:r>
        <w:rPr>
          <w:color w:val="000000"/>
          <w:sz w:val="28"/>
          <w:szCs w:val="28"/>
        </w:rPr>
        <w:t xml:space="preserve">решением Собрания депутатов муниципального образования Огаревское Щекинского района от 16.03.2015 № 11-51 «Об утверждении Положения «О погребении и похоронном деле на территории муниципального образования Огаревское Щекинского района»,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1317B" w:rsidRPr="00CB3529" w:rsidRDefault="00C1317B" w:rsidP="00CA324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1. Признать победителем открытого конкурса по выбору </w:t>
      </w:r>
      <w:r w:rsidRPr="00CB3529">
        <w:rPr>
          <w:color w:val="000000"/>
          <w:sz w:val="28"/>
          <w:szCs w:val="28"/>
        </w:rPr>
        <w:t>специализированной</w:t>
      </w:r>
      <w:r w:rsidRPr="00CA3244">
        <w:rPr>
          <w:color w:val="000000"/>
          <w:sz w:val="28"/>
          <w:szCs w:val="28"/>
        </w:rPr>
        <w:t xml:space="preserve"> </w:t>
      </w:r>
      <w:r w:rsidRPr="00CB3529">
        <w:rPr>
          <w:color w:val="000000"/>
          <w:sz w:val="28"/>
          <w:szCs w:val="28"/>
        </w:rPr>
        <w:t>организации по оказанию услуг, предоставляемых</w:t>
      </w:r>
      <w:r w:rsidRPr="00CA3244">
        <w:rPr>
          <w:color w:val="000000"/>
          <w:sz w:val="28"/>
          <w:szCs w:val="28"/>
        </w:rPr>
        <w:t xml:space="preserve"> </w:t>
      </w:r>
      <w:r w:rsidRPr="00CB3529">
        <w:rPr>
          <w:color w:val="000000"/>
          <w:sz w:val="28"/>
          <w:szCs w:val="28"/>
        </w:rPr>
        <w:t>согласно гарантированному перечню услуг по погребению,</w:t>
      </w:r>
      <w:r w:rsidRPr="00CA3244">
        <w:rPr>
          <w:color w:val="000000"/>
          <w:sz w:val="28"/>
          <w:szCs w:val="28"/>
        </w:rPr>
        <w:t xml:space="preserve"> </w:t>
      </w:r>
      <w:r w:rsidRPr="00CB3529">
        <w:rPr>
          <w:color w:val="000000"/>
          <w:sz w:val="28"/>
          <w:szCs w:val="28"/>
        </w:rPr>
        <w:t>на территории муниципального образования</w:t>
      </w:r>
      <w:r w:rsidRPr="00CA3244">
        <w:rPr>
          <w:color w:val="000000"/>
          <w:sz w:val="28"/>
          <w:szCs w:val="28"/>
        </w:rPr>
        <w:t xml:space="preserve"> </w:t>
      </w:r>
      <w:r w:rsidRPr="00CB3529">
        <w:rPr>
          <w:color w:val="000000"/>
          <w:sz w:val="28"/>
          <w:szCs w:val="28"/>
        </w:rPr>
        <w:t>Огаревское Щекинского района на 2020 год</w:t>
      </w:r>
    </w:p>
    <w:p w:rsidR="00C1317B" w:rsidRDefault="00C1317B" w:rsidP="00CA3244">
      <w:pPr>
        <w:spacing w:line="360" w:lineRule="auto"/>
        <w:jc w:val="both"/>
        <w:rPr>
          <w:b/>
          <w:sz w:val="28"/>
        </w:rPr>
      </w:pPr>
      <w:r>
        <w:rPr>
          <w:sz w:val="28"/>
          <w:szCs w:val="28"/>
        </w:rPr>
        <w:t xml:space="preserve">  </w:t>
      </w:r>
      <w:r>
        <w:rPr>
          <w:sz w:val="28"/>
        </w:rPr>
        <w:t>– ООО «Дело» в лице Канарейкиной И.В.</w:t>
      </w:r>
    </w:p>
    <w:p w:rsidR="00C1317B" w:rsidRDefault="00C1317B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Юридический адрес и место фактического нахождения: 301205, Тульская обл., Щекинский район, г. Советск, Площадь Советов, д.3</w:t>
      </w:r>
    </w:p>
    <w:p w:rsidR="00C1317B" w:rsidRDefault="00C1317B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Телефон: 8-905-621-22-98</w:t>
      </w:r>
    </w:p>
    <w:p w:rsidR="00C1317B" w:rsidRDefault="00C1317B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ОГРН 1137154017098</w:t>
      </w:r>
    </w:p>
    <w:p w:rsidR="00C1317B" w:rsidRDefault="00C1317B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КПП  711801001</w:t>
      </w:r>
    </w:p>
    <w:p w:rsidR="00C1317B" w:rsidRDefault="00C1317B" w:rsidP="00D1671C">
      <w:pPr>
        <w:spacing w:line="360" w:lineRule="auto"/>
        <w:ind w:right="-6" w:firstLine="708"/>
        <w:jc w:val="both"/>
        <w:rPr>
          <w:sz w:val="28"/>
        </w:rPr>
      </w:pPr>
      <w:r>
        <w:rPr>
          <w:sz w:val="28"/>
        </w:rPr>
        <w:t>ИНН 7118506203</w:t>
      </w:r>
    </w:p>
    <w:p w:rsidR="00C1317B" w:rsidRDefault="00C1317B" w:rsidP="00B4580B">
      <w:pPr>
        <w:spacing w:line="360" w:lineRule="auto"/>
        <w:ind w:firstLine="567"/>
        <w:jc w:val="center"/>
        <w:rPr>
          <w:b/>
          <w:color w:val="000000"/>
          <w:sz w:val="28"/>
          <w:szCs w:val="28"/>
        </w:rPr>
      </w:pPr>
      <w:r>
        <w:rPr>
          <w:sz w:val="28"/>
        </w:rPr>
        <w:t xml:space="preserve">2. Определить срок действия полномочий ООО «Дело», как </w:t>
      </w:r>
      <w:r>
        <w:rPr>
          <w:sz w:val="28"/>
          <w:szCs w:val="28"/>
        </w:rPr>
        <w:t xml:space="preserve">организации </w:t>
      </w:r>
      <w:r w:rsidRPr="00B4580B">
        <w:rPr>
          <w:sz w:val="28"/>
          <w:szCs w:val="28"/>
        </w:rPr>
        <w:t xml:space="preserve">по </w:t>
      </w:r>
      <w:r w:rsidRPr="00CB3529">
        <w:rPr>
          <w:color w:val="000000"/>
          <w:sz w:val="28"/>
          <w:szCs w:val="28"/>
        </w:rPr>
        <w:t>выбору специализированной</w:t>
      </w:r>
      <w:r w:rsidRPr="00B4580B">
        <w:rPr>
          <w:color w:val="000000"/>
          <w:sz w:val="28"/>
          <w:szCs w:val="28"/>
        </w:rPr>
        <w:t xml:space="preserve"> </w:t>
      </w:r>
      <w:r w:rsidRPr="00CB3529">
        <w:rPr>
          <w:color w:val="000000"/>
          <w:sz w:val="28"/>
          <w:szCs w:val="28"/>
        </w:rPr>
        <w:t>организации по оказанию услуг, предоставляемых</w:t>
      </w:r>
      <w:r w:rsidRPr="00B4580B">
        <w:rPr>
          <w:color w:val="000000"/>
          <w:sz w:val="28"/>
          <w:szCs w:val="28"/>
        </w:rPr>
        <w:t xml:space="preserve"> </w:t>
      </w:r>
      <w:r w:rsidRPr="00CB3529">
        <w:rPr>
          <w:color w:val="000000"/>
          <w:sz w:val="28"/>
          <w:szCs w:val="28"/>
        </w:rPr>
        <w:t>согласно гарантированному перечню услуг по погребению,</w:t>
      </w:r>
      <w:r w:rsidRPr="00B4580B">
        <w:rPr>
          <w:color w:val="000000"/>
          <w:sz w:val="28"/>
          <w:szCs w:val="28"/>
        </w:rPr>
        <w:t xml:space="preserve"> </w:t>
      </w:r>
      <w:r w:rsidRPr="00CB3529">
        <w:rPr>
          <w:color w:val="000000"/>
          <w:sz w:val="28"/>
          <w:szCs w:val="28"/>
        </w:rPr>
        <w:t>на территории муниципального образования</w:t>
      </w:r>
      <w:r w:rsidRPr="00B4580B">
        <w:rPr>
          <w:color w:val="000000"/>
          <w:sz w:val="28"/>
          <w:szCs w:val="28"/>
        </w:rPr>
        <w:t xml:space="preserve"> </w:t>
      </w:r>
      <w:r w:rsidRPr="00CB3529">
        <w:rPr>
          <w:color w:val="000000"/>
          <w:sz w:val="28"/>
          <w:szCs w:val="28"/>
        </w:rPr>
        <w:t>Огаревское Щекинского района</w:t>
      </w:r>
      <w:r w:rsidRPr="00CB3529">
        <w:rPr>
          <w:b/>
          <w:color w:val="000000"/>
          <w:sz w:val="28"/>
          <w:szCs w:val="28"/>
        </w:rPr>
        <w:t xml:space="preserve"> </w:t>
      </w:r>
    </w:p>
    <w:p w:rsidR="00C1317B" w:rsidRDefault="00C1317B" w:rsidP="00B4580B">
      <w:pPr>
        <w:spacing w:line="360" w:lineRule="auto"/>
        <w:rPr>
          <w:sz w:val="28"/>
        </w:rPr>
      </w:pPr>
      <w:r w:rsidRPr="00CB3529">
        <w:rPr>
          <w:color w:val="000000"/>
          <w:sz w:val="28"/>
          <w:szCs w:val="28"/>
        </w:rPr>
        <w:t>на 2020 год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B4580B">
        <w:rPr>
          <w:sz w:val="28"/>
        </w:rPr>
        <w:t>до</w:t>
      </w:r>
      <w:r>
        <w:rPr>
          <w:sz w:val="28"/>
        </w:rPr>
        <w:t xml:space="preserve"> 31.12.2020 года. </w:t>
      </w:r>
    </w:p>
    <w:p w:rsidR="00C1317B" w:rsidRDefault="00C1317B" w:rsidP="005220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выполнением данного постановления оставляю за собой. </w:t>
      </w:r>
    </w:p>
    <w:p w:rsidR="00C1317B" w:rsidRDefault="00C1317B" w:rsidP="0052202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4. Постановление разместить </w:t>
      </w:r>
      <w:r>
        <w:rPr>
          <w:sz w:val="28"/>
          <w:szCs w:val="28"/>
        </w:rPr>
        <w:t>на официальном сайте муниципального образования Огаревское Щекинского района</w:t>
      </w:r>
      <w:r>
        <w:rPr>
          <w:sz w:val="28"/>
        </w:rPr>
        <w:t xml:space="preserve">. </w:t>
      </w:r>
    </w:p>
    <w:p w:rsidR="00C1317B" w:rsidRDefault="00C1317B" w:rsidP="0052202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5. </w:t>
      </w:r>
      <w:r>
        <w:rPr>
          <w:sz w:val="28"/>
          <w:szCs w:val="28"/>
        </w:rPr>
        <w:t>Постановление вступает в силу со дня подписания.</w:t>
      </w:r>
    </w:p>
    <w:p w:rsidR="00C1317B" w:rsidRDefault="00C1317B" w:rsidP="00522026">
      <w:pPr>
        <w:spacing w:line="360" w:lineRule="auto"/>
        <w:rPr>
          <w:sz w:val="28"/>
          <w:szCs w:val="28"/>
        </w:rPr>
      </w:pPr>
    </w:p>
    <w:p w:rsidR="00C1317B" w:rsidRDefault="00C1317B" w:rsidP="00D15E43">
      <w:pPr>
        <w:rPr>
          <w:sz w:val="28"/>
          <w:szCs w:val="28"/>
        </w:rPr>
      </w:pPr>
    </w:p>
    <w:p w:rsidR="00C1317B" w:rsidRDefault="00C1317B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C1317B" w:rsidRDefault="00C1317B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C1317B" w:rsidRDefault="00C1317B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Щекинского района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</w:t>
      </w:r>
    </w:p>
    <w:p w:rsidR="00C1317B" w:rsidRDefault="00C1317B" w:rsidP="00D15E43">
      <w:pPr>
        <w:jc w:val="right"/>
        <w:rPr>
          <w:rFonts w:ascii="Arial" w:hAnsi="Arial" w:cs="Arial"/>
        </w:rPr>
      </w:pPr>
    </w:p>
    <w:p w:rsidR="00C1317B" w:rsidRDefault="00C1317B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>Согласовано:</w:t>
      </w:r>
    </w:p>
    <w:p w:rsidR="00C1317B" w:rsidRDefault="00C1317B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Курицина Т.Н.</w:t>
      </w:r>
    </w:p>
    <w:p w:rsidR="00C1317B" w:rsidRDefault="00C1317B" w:rsidP="003900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sz w:val="28"/>
          <w:szCs w:val="28"/>
        </w:rPr>
      </w:pPr>
    </w:p>
    <w:p w:rsidR="00C1317B" w:rsidRDefault="00C1317B" w:rsidP="003900C9">
      <w:pPr>
        <w:jc w:val="both"/>
        <w:rPr>
          <w:b/>
        </w:rPr>
      </w:pPr>
      <w:r>
        <w:t>Исп. Шавлова О.В.</w:t>
      </w:r>
    </w:p>
    <w:p w:rsidR="00C1317B" w:rsidRDefault="00C1317B" w:rsidP="003900C9">
      <w:r>
        <w:t>тел. 2-05-66 (доб.206)</w:t>
      </w:r>
    </w:p>
    <w:p w:rsidR="00C1317B" w:rsidRDefault="00C1317B" w:rsidP="003900C9"/>
    <w:p w:rsidR="00C1317B" w:rsidRDefault="00C1317B" w:rsidP="003900C9">
      <w:pPr>
        <w:rPr>
          <w:sz w:val="20"/>
          <w:szCs w:val="20"/>
        </w:rPr>
      </w:pPr>
    </w:p>
    <w:sectPr w:rsidR="00C1317B" w:rsidSect="00546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77B3E"/>
    <w:rsid w:val="00086978"/>
    <w:rsid w:val="001433A1"/>
    <w:rsid w:val="001736B5"/>
    <w:rsid w:val="002561BB"/>
    <w:rsid w:val="0029297B"/>
    <w:rsid w:val="002952C7"/>
    <w:rsid w:val="002C0793"/>
    <w:rsid w:val="003900C9"/>
    <w:rsid w:val="00472307"/>
    <w:rsid w:val="00472F10"/>
    <w:rsid w:val="004D0A93"/>
    <w:rsid w:val="00522026"/>
    <w:rsid w:val="00534EE5"/>
    <w:rsid w:val="00544714"/>
    <w:rsid w:val="00546BC4"/>
    <w:rsid w:val="00567C20"/>
    <w:rsid w:val="006A08BE"/>
    <w:rsid w:val="006A57F2"/>
    <w:rsid w:val="006C75A1"/>
    <w:rsid w:val="006D24BA"/>
    <w:rsid w:val="0071562D"/>
    <w:rsid w:val="007657E7"/>
    <w:rsid w:val="00903867"/>
    <w:rsid w:val="00945A67"/>
    <w:rsid w:val="00974A24"/>
    <w:rsid w:val="009827CA"/>
    <w:rsid w:val="009911A6"/>
    <w:rsid w:val="00A13CDD"/>
    <w:rsid w:val="00AC0254"/>
    <w:rsid w:val="00B4580B"/>
    <w:rsid w:val="00BC0291"/>
    <w:rsid w:val="00BC32F5"/>
    <w:rsid w:val="00C1317B"/>
    <w:rsid w:val="00C25022"/>
    <w:rsid w:val="00C4521A"/>
    <w:rsid w:val="00C574D2"/>
    <w:rsid w:val="00CA3244"/>
    <w:rsid w:val="00CB3529"/>
    <w:rsid w:val="00D15E43"/>
    <w:rsid w:val="00D1671C"/>
    <w:rsid w:val="00F2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8697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6978"/>
    <w:rPr>
      <w:rFonts w:ascii="Cambria" w:hAnsi="Cambria" w:cs="Times New Roman"/>
      <w:b/>
      <w:bCs/>
      <w:color w:val="365F91"/>
      <w:sz w:val="28"/>
      <w:szCs w:val="28"/>
      <w:lang w:val="ru-RU" w:eastAsia="ru-RU" w:bidi="ar-SA"/>
    </w:rPr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13CD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32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452</Words>
  <Characters>2582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</cp:revision>
  <cp:lastPrinted>2020-03-06T09:18:00Z</cp:lastPrinted>
  <dcterms:created xsi:type="dcterms:W3CDTF">2020-03-06T07:47:00Z</dcterms:created>
  <dcterms:modified xsi:type="dcterms:W3CDTF">2020-03-06T09:19:00Z</dcterms:modified>
</cp:coreProperties>
</file>