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2C" w:rsidRDefault="0078142C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78142C" w:rsidRPr="002C0AA2" w:rsidRDefault="0078142C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78142C" w:rsidRPr="002C0AA2" w:rsidRDefault="0078142C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78142C" w:rsidRPr="002C0AA2" w:rsidRDefault="0078142C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78142C" w:rsidRPr="002C0AA2" w:rsidRDefault="0078142C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78142C" w:rsidRDefault="0078142C">
      <w:pPr>
        <w:rPr>
          <w:lang w:val="en-US"/>
        </w:rPr>
      </w:pPr>
    </w:p>
    <w:p w:rsidR="0078142C" w:rsidRDefault="0078142C">
      <w:pPr>
        <w:rPr>
          <w:noProof/>
        </w:rPr>
      </w:pPr>
    </w:p>
    <w:p w:rsidR="0078142C" w:rsidRPr="00635F7A" w:rsidRDefault="0078142C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Управлением Росреестра по Тульской области 23.01.2018 организована горячая линия по вопросам в сфере государственного земельного надзора, о нарушениях земельного законодательства и ответственности за их совершение.</w:t>
      </w:r>
    </w:p>
    <w:p w:rsidR="0078142C" w:rsidRPr="00635F7A" w:rsidRDefault="0078142C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     8(4872)</w:t>
      </w:r>
      <w:r w:rsidRPr="00635F7A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635F7A">
        <w:rPr>
          <w:rFonts w:ascii="Times New Roman" w:hAnsi="Times New Roman"/>
          <w:sz w:val="28"/>
          <w:szCs w:val="28"/>
        </w:rPr>
        <w:t xml:space="preserve">34-44-75. </w:t>
      </w:r>
    </w:p>
    <w:p w:rsidR="0078142C" w:rsidRPr="00635F7A" w:rsidRDefault="0078142C" w:rsidP="00635F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5F7A">
        <w:rPr>
          <w:rFonts w:ascii="Times New Roman" w:hAnsi="Times New Roman"/>
          <w:sz w:val="28"/>
          <w:szCs w:val="28"/>
        </w:rPr>
        <w:t>На вопросы будет отвечать начальник отдела государственного земельного надзора Ишутина Виктория Ивановна.</w:t>
      </w:r>
    </w:p>
    <w:p w:rsidR="0078142C" w:rsidRDefault="0078142C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78142C" w:rsidSect="00635F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204F9"/>
    <w:rsid w:val="0002213A"/>
    <w:rsid w:val="00023A6B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03E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24F20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D47C9"/>
    <w:rsid w:val="001E44D1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E8F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3798"/>
    <w:rsid w:val="00244591"/>
    <w:rsid w:val="0024642D"/>
    <w:rsid w:val="00246E38"/>
    <w:rsid w:val="002471B7"/>
    <w:rsid w:val="0025052D"/>
    <w:rsid w:val="00252118"/>
    <w:rsid w:val="00253DD7"/>
    <w:rsid w:val="00254705"/>
    <w:rsid w:val="00254805"/>
    <w:rsid w:val="002549A0"/>
    <w:rsid w:val="00255442"/>
    <w:rsid w:val="00256969"/>
    <w:rsid w:val="00262968"/>
    <w:rsid w:val="00263A0E"/>
    <w:rsid w:val="00265874"/>
    <w:rsid w:val="00274123"/>
    <w:rsid w:val="00274DB7"/>
    <w:rsid w:val="00275696"/>
    <w:rsid w:val="002766BE"/>
    <w:rsid w:val="00282DC5"/>
    <w:rsid w:val="00284C70"/>
    <w:rsid w:val="0029149D"/>
    <w:rsid w:val="00292693"/>
    <w:rsid w:val="00292F77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64C8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5566B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3935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4E6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4160"/>
    <w:rsid w:val="003F64CA"/>
    <w:rsid w:val="0040031D"/>
    <w:rsid w:val="00400EE7"/>
    <w:rsid w:val="004110A2"/>
    <w:rsid w:val="004119D7"/>
    <w:rsid w:val="00415B01"/>
    <w:rsid w:val="00423DDC"/>
    <w:rsid w:val="00425A31"/>
    <w:rsid w:val="0042798E"/>
    <w:rsid w:val="00427ACF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5E15"/>
    <w:rsid w:val="00506DD1"/>
    <w:rsid w:val="00510EE1"/>
    <w:rsid w:val="0051190E"/>
    <w:rsid w:val="00511F6B"/>
    <w:rsid w:val="00513C54"/>
    <w:rsid w:val="005225DA"/>
    <w:rsid w:val="00525385"/>
    <w:rsid w:val="00526612"/>
    <w:rsid w:val="00531802"/>
    <w:rsid w:val="00532D36"/>
    <w:rsid w:val="005352DD"/>
    <w:rsid w:val="00540A92"/>
    <w:rsid w:val="00542CB0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6D8F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07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5F7A"/>
    <w:rsid w:val="0063658E"/>
    <w:rsid w:val="00642C74"/>
    <w:rsid w:val="006440E3"/>
    <w:rsid w:val="006522F5"/>
    <w:rsid w:val="00655BA7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0840"/>
    <w:rsid w:val="00713C0D"/>
    <w:rsid w:val="007143B1"/>
    <w:rsid w:val="007203E0"/>
    <w:rsid w:val="00727F58"/>
    <w:rsid w:val="00730360"/>
    <w:rsid w:val="007329D3"/>
    <w:rsid w:val="00736E00"/>
    <w:rsid w:val="007372BD"/>
    <w:rsid w:val="00737583"/>
    <w:rsid w:val="00742382"/>
    <w:rsid w:val="00742E85"/>
    <w:rsid w:val="00745887"/>
    <w:rsid w:val="00747680"/>
    <w:rsid w:val="00757B6C"/>
    <w:rsid w:val="007615D0"/>
    <w:rsid w:val="007639F3"/>
    <w:rsid w:val="007640FD"/>
    <w:rsid w:val="00764BC6"/>
    <w:rsid w:val="00765527"/>
    <w:rsid w:val="007670B0"/>
    <w:rsid w:val="007677C8"/>
    <w:rsid w:val="00767E1D"/>
    <w:rsid w:val="007702B7"/>
    <w:rsid w:val="00772161"/>
    <w:rsid w:val="00774ACB"/>
    <w:rsid w:val="00775363"/>
    <w:rsid w:val="00776C9F"/>
    <w:rsid w:val="0078142C"/>
    <w:rsid w:val="0078527C"/>
    <w:rsid w:val="007859F3"/>
    <w:rsid w:val="00786591"/>
    <w:rsid w:val="00786F82"/>
    <w:rsid w:val="007870FF"/>
    <w:rsid w:val="007875F4"/>
    <w:rsid w:val="00787EE4"/>
    <w:rsid w:val="00795ED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E21EF"/>
    <w:rsid w:val="007E3CE5"/>
    <w:rsid w:val="007F4626"/>
    <w:rsid w:val="007F4B7D"/>
    <w:rsid w:val="007F4F7F"/>
    <w:rsid w:val="007F6F74"/>
    <w:rsid w:val="00800662"/>
    <w:rsid w:val="008009FA"/>
    <w:rsid w:val="00800BE1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2065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E11"/>
    <w:rsid w:val="008A4F51"/>
    <w:rsid w:val="008A6E99"/>
    <w:rsid w:val="008B16EB"/>
    <w:rsid w:val="008B18BE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1DB0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3FDB"/>
    <w:rsid w:val="009568C6"/>
    <w:rsid w:val="009610AD"/>
    <w:rsid w:val="00961152"/>
    <w:rsid w:val="00961266"/>
    <w:rsid w:val="0096155D"/>
    <w:rsid w:val="00963D6B"/>
    <w:rsid w:val="009654D5"/>
    <w:rsid w:val="00967F44"/>
    <w:rsid w:val="00970BB2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213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3CAC"/>
    <w:rsid w:val="00A874A0"/>
    <w:rsid w:val="00A92C51"/>
    <w:rsid w:val="00A9330C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C64B7"/>
    <w:rsid w:val="00BD14EF"/>
    <w:rsid w:val="00BD3F3E"/>
    <w:rsid w:val="00BD6E52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3DA"/>
    <w:rsid w:val="00C66FD7"/>
    <w:rsid w:val="00C71997"/>
    <w:rsid w:val="00C74775"/>
    <w:rsid w:val="00C74C8C"/>
    <w:rsid w:val="00C756CB"/>
    <w:rsid w:val="00C75A96"/>
    <w:rsid w:val="00C77AB6"/>
    <w:rsid w:val="00C81460"/>
    <w:rsid w:val="00C81842"/>
    <w:rsid w:val="00C81EF7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65FC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073C0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32B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2446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53C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4909"/>
    <w:rsid w:val="00E361F4"/>
    <w:rsid w:val="00E40FE9"/>
    <w:rsid w:val="00E4303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4010"/>
    <w:rsid w:val="00E85512"/>
    <w:rsid w:val="00E90D24"/>
    <w:rsid w:val="00E92369"/>
    <w:rsid w:val="00E9532E"/>
    <w:rsid w:val="00E9662F"/>
    <w:rsid w:val="00EA079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2FAB"/>
    <w:rsid w:val="00F341E4"/>
    <w:rsid w:val="00F42352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8539D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3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63</Words>
  <Characters>360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2017-07-28T09:49:00Z</cp:lastPrinted>
  <dcterms:created xsi:type="dcterms:W3CDTF">2018-01-09T11:45:00Z</dcterms:created>
  <dcterms:modified xsi:type="dcterms:W3CDTF">2018-01-09T11:49:00Z</dcterms:modified>
</cp:coreProperties>
</file>