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45" w:rsidRDefault="00227545" w:rsidP="00F3269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kern w:val="36"/>
          <w:sz w:val="28"/>
          <w:szCs w:val="28"/>
          <w:bdr w:val="none" w:sz="0" w:space="0" w:color="auto" w:frame="1"/>
          <w:lang w:val="en-US"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8pt;margin-top:63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227545" w:rsidRPr="00C1143A" w:rsidRDefault="00227545" w:rsidP="002844B3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227545" w:rsidRPr="00C1143A" w:rsidRDefault="00227545" w:rsidP="002844B3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227545" w:rsidRPr="00C1143A" w:rsidRDefault="00227545" w:rsidP="002844B3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227545" w:rsidRPr="00C1143A" w:rsidRDefault="00227545" w:rsidP="002844B3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227545" w:rsidRPr="002844B3" w:rsidRDefault="00227545" w:rsidP="008E500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2844B3">
        <w:rPr>
          <w:rFonts w:ascii="Times New Roman" w:hAnsi="Times New Roman"/>
          <w:b/>
          <w:bCs/>
          <w:kern w:val="36"/>
          <w:sz w:val="32"/>
          <w:szCs w:val="32"/>
          <w:bdr w:val="none" w:sz="0" w:space="0" w:color="auto" w:frame="1"/>
          <w:lang w:eastAsia="ru-RU"/>
        </w:rPr>
        <w:t>Правовое регулирование создания и ввода в эксплуатацию сетей спутниковых дифференциальных геодезических станций</w:t>
      </w:r>
    </w:p>
    <w:p w:rsidR="00227545" w:rsidRPr="00BD3322" w:rsidRDefault="00227545" w:rsidP="001A3E16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27545" w:rsidRPr="00D569CB" w:rsidRDefault="00227545" w:rsidP="00D56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9CB">
        <w:rPr>
          <w:rFonts w:ascii="Times New Roman" w:hAnsi="Times New Roman"/>
          <w:sz w:val="28"/>
          <w:szCs w:val="28"/>
        </w:rPr>
        <w:t>Статьей 9 Федерального закона от 30.05.2015 №431-ФЗ «О геодезии, картографии и пространственных данных и о внесении изменений в отдельные законодательные акты Российской Федерации» (далее – Закон 431-ФЗ) определен правовой режим, а также порядок создания и введения в эксплуатацию сетей СДГС.</w:t>
      </w:r>
    </w:p>
    <w:p w:rsidR="00227545" w:rsidRPr="00D569CB" w:rsidRDefault="00227545" w:rsidP="00D56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9CB">
        <w:rPr>
          <w:rFonts w:ascii="Times New Roman" w:hAnsi="Times New Roman"/>
          <w:sz w:val="28"/>
          <w:szCs w:val="28"/>
        </w:rPr>
        <w:t>Частью 8 статьи 9 Закона 431-ФЗ установлено, что использование сетей СДГС допускается после передачи отчета о создании геодезической сети специального назначения и каталога координат пунктов указанной сети в федеральный фонд пространственных данных (далее – ФФПД).</w:t>
      </w:r>
    </w:p>
    <w:p w:rsidR="00227545" w:rsidRPr="00D569CB" w:rsidRDefault="00227545" w:rsidP="00D56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9CB">
        <w:rPr>
          <w:rFonts w:ascii="Times New Roman" w:hAnsi="Times New Roman"/>
          <w:sz w:val="28"/>
          <w:szCs w:val="28"/>
        </w:rPr>
        <w:t xml:space="preserve">В соответствии с частью 13 статьи 9 Закона 431-ФЗ информация, получаемая с использованием сетей СДГС, может использоваться, в том числе при осуществлении градостроительной и кадастровой деятельности, землеустройства, недропользования и иной деятельности. </w:t>
      </w:r>
    </w:p>
    <w:p w:rsidR="00227545" w:rsidRPr="00D569CB" w:rsidRDefault="00227545" w:rsidP="00D56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9CB">
        <w:rPr>
          <w:rFonts w:ascii="Times New Roman" w:hAnsi="Times New Roman"/>
          <w:sz w:val="28"/>
          <w:szCs w:val="28"/>
        </w:rPr>
        <w:t>Частью 3 статьи 5 Закона 431-ФЗ определено, что выполнение геодезических и картографических работ при осуществлении градостроительной и кадастровой деятельности, землеустройства, недропользования, иной деятельности, в том числе при установлении, изменении и уточнении прохождения государственной границы Российской Федерации (включая ее делимитацию и демаркацию) при установлении, изменении границ между субъектами Российской Федерации, границ муниципальных образований регулируется указанным законом.</w:t>
      </w:r>
    </w:p>
    <w:p w:rsidR="00227545" w:rsidRPr="00D569CB" w:rsidRDefault="00227545" w:rsidP="00D569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69CB">
        <w:rPr>
          <w:rFonts w:ascii="Times New Roman" w:hAnsi="Times New Roman"/>
          <w:sz w:val="28"/>
          <w:szCs w:val="28"/>
        </w:rPr>
        <w:t>Использование субъектами геодезической и картографической деятельности при проведении вышеуказанных работ сетей СДГС, сведения о которых отсутствуют в ФФПД, является нарушением требований к выполнению геодезических и картографических работ и их результатам.</w:t>
      </w:r>
    </w:p>
    <w:p w:rsidR="00227545" w:rsidRPr="00D569CB" w:rsidRDefault="00227545" w:rsidP="00D569CB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569CB">
        <w:rPr>
          <w:rFonts w:ascii="Times New Roman" w:hAnsi="Times New Roman"/>
          <w:sz w:val="28"/>
          <w:szCs w:val="28"/>
        </w:rPr>
        <w:t>На основании изложенного, обращаем внимание на необходимость использования координатной информации, полученной с использованием официально зарегистрированных сетей СДГС и БС.</w:t>
      </w:r>
    </w:p>
    <w:p w:rsidR="00227545" w:rsidRPr="00D569CB" w:rsidRDefault="00227545" w:rsidP="002844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59D6">
        <w:rPr>
          <w:rFonts w:ascii="Times New Roman" w:hAnsi="Times New Roman"/>
          <w:sz w:val="28"/>
          <w:szCs w:val="28"/>
        </w:rPr>
        <w:t>В случае установления Управлением факта использования субъектами геодезической и картографической деятельности сетей СДГС и БС, сведения о которых отсутствуют в ФФПД, Управлением будут приняты меры в рамках возложенных полномочий.</w:t>
      </w:r>
      <w:r w:rsidRPr="00D569CB">
        <w:rPr>
          <w:rFonts w:ascii="Times New Roman" w:hAnsi="Times New Roman"/>
          <w:sz w:val="28"/>
          <w:szCs w:val="28"/>
        </w:rPr>
        <w:t xml:space="preserve"> </w:t>
      </w:r>
    </w:p>
    <w:sectPr w:rsidR="00227545" w:rsidRPr="00D569CB" w:rsidSect="00284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1A3E16"/>
    <w:rsid w:val="00227545"/>
    <w:rsid w:val="002471D3"/>
    <w:rsid w:val="002844B3"/>
    <w:rsid w:val="003D5375"/>
    <w:rsid w:val="004514FB"/>
    <w:rsid w:val="004E0970"/>
    <w:rsid w:val="00571646"/>
    <w:rsid w:val="00635EF2"/>
    <w:rsid w:val="006D1EBF"/>
    <w:rsid w:val="0074659A"/>
    <w:rsid w:val="00753D66"/>
    <w:rsid w:val="0086788F"/>
    <w:rsid w:val="008C59D6"/>
    <w:rsid w:val="008E500C"/>
    <w:rsid w:val="00BA4E47"/>
    <w:rsid w:val="00BB1AF4"/>
    <w:rsid w:val="00BD3322"/>
    <w:rsid w:val="00BD6CB6"/>
    <w:rsid w:val="00BF6B8C"/>
    <w:rsid w:val="00C1143A"/>
    <w:rsid w:val="00CD015B"/>
    <w:rsid w:val="00D569CB"/>
    <w:rsid w:val="00E4460D"/>
    <w:rsid w:val="00EE0F65"/>
    <w:rsid w:val="00F32690"/>
    <w:rsid w:val="00FE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E50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500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8E50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2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11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11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312</Words>
  <Characters>1785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6</cp:revision>
  <cp:lastPrinted>2018-07-06T05:35:00Z</cp:lastPrinted>
  <dcterms:created xsi:type="dcterms:W3CDTF">2018-07-05T12:28:00Z</dcterms:created>
  <dcterms:modified xsi:type="dcterms:W3CDTF">2018-07-11T06:15:00Z</dcterms:modified>
</cp:coreProperties>
</file>