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A7B" w:rsidRDefault="00615A7B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615A7B" w:rsidRDefault="00615A7B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615A7B" w:rsidRDefault="00615A7B" w:rsidP="0081089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45.25pt;height:105pt;visibility:visible">
            <v:imagedata r:id="rId7" o:title=""/>
          </v:shape>
        </w:pict>
      </w:r>
    </w:p>
    <w:p w:rsidR="00615A7B" w:rsidRPr="00A4281F" w:rsidRDefault="00615A7B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10893">
        <w:rPr>
          <w:rFonts w:ascii="Times New Roman" w:hAnsi="Times New Roman"/>
          <w:b/>
          <w:sz w:val="32"/>
          <w:szCs w:val="32"/>
        </w:rPr>
        <w:t>Управление</w:t>
      </w:r>
      <w:r>
        <w:rPr>
          <w:rFonts w:ascii="Times New Roman" w:hAnsi="Times New Roman"/>
          <w:b/>
          <w:sz w:val="32"/>
          <w:szCs w:val="32"/>
        </w:rPr>
        <w:t>м</w:t>
      </w:r>
      <w:r w:rsidRPr="00810893">
        <w:rPr>
          <w:rFonts w:ascii="Times New Roman" w:hAnsi="Times New Roman"/>
          <w:b/>
          <w:sz w:val="32"/>
          <w:szCs w:val="32"/>
        </w:rPr>
        <w:t xml:space="preserve"> Росреестра по Тульской области</w:t>
      </w:r>
      <w:r w:rsidRPr="005B2B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составлен рейтинг кадастровых инженеров</w:t>
      </w:r>
    </w:p>
    <w:p w:rsidR="00615A7B" w:rsidRDefault="00615A7B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5A7B" w:rsidRPr="00810893" w:rsidRDefault="00615A7B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B0B">
        <w:rPr>
          <w:rFonts w:ascii="Times New Roman" w:hAnsi="Times New Roman"/>
          <w:sz w:val="28"/>
          <w:szCs w:val="28"/>
        </w:rPr>
        <w:t>Управление Росреестра по Тульской области</w:t>
      </w:r>
      <w:r w:rsidRPr="00810893">
        <w:rPr>
          <w:rFonts w:ascii="Times New Roman" w:hAnsi="Times New Roman"/>
          <w:sz w:val="28"/>
          <w:szCs w:val="28"/>
        </w:rPr>
        <w:t xml:space="preserve"> подготовило рейтинг кадастровых инженеров, осуществляющих свою деятельность на территории Тульской области. Оценка эффективности кадастровых инженеров сформирована по такому показателю, как  «доля принятых решений о приостановлении в кадастровом учете от объема поданных кадастровым инженером документов» за </w:t>
      </w:r>
      <w:r>
        <w:rPr>
          <w:rFonts w:ascii="Times New Roman" w:hAnsi="Times New Roman"/>
          <w:sz w:val="28"/>
          <w:szCs w:val="28"/>
        </w:rPr>
        <w:t>ноябрь</w:t>
      </w:r>
      <w:r w:rsidRPr="00810893">
        <w:rPr>
          <w:rFonts w:ascii="Times New Roman" w:hAnsi="Times New Roman"/>
          <w:sz w:val="28"/>
          <w:szCs w:val="28"/>
        </w:rPr>
        <w:t xml:space="preserve"> 2017 года.</w:t>
      </w:r>
    </w:p>
    <w:p w:rsidR="00615A7B" w:rsidRPr="00810893" w:rsidRDefault="00615A7B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893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</w:t>
      </w:r>
      <w:r>
        <w:rPr>
          <w:rFonts w:ascii="Times New Roman" w:hAnsi="Times New Roman"/>
          <w:sz w:val="28"/>
          <w:szCs w:val="28"/>
        </w:rPr>
        <w:t>ом</w:t>
      </w:r>
      <w:r w:rsidRPr="00810893">
        <w:rPr>
          <w:rFonts w:ascii="Times New Roman" w:hAnsi="Times New Roman"/>
          <w:sz w:val="28"/>
          <w:szCs w:val="28"/>
        </w:rPr>
        <w:t xml:space="preserve"> кадастровых инженеров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0893">
        <w:rPr>
          <w:rFonts w:ascii="Times New Roman" w:hAnsi="Times New Roman"/>
          <w:sz w:val="28"/>
          <w:szCs w:val="28"/>
        </w:rPr>
        <w:t>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615A7B" w:rsidRDefault="00615A7B" w:rsidP="008108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5A7B" w:rsidRDefault="00615A7B" w:rsidP="008108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560" w:type="dxa"/>
        <w:tblInd w:w="-792" w:type="dxa"/>
        <w:tblLook w:val="0000"/>
      </w:tblPr>
      <w:tblGrid>
        <w:gridCol w:w="560"/>
        <w:gridCol w:w="3780"/>
        <w:gridCol w:w="1120"/>
        <w:gridCol w:w="1720"/>
        <w:gridCol w:w="1720"/>
        <w:gridCol w:w="1660"/>
      </w:tblGrid>
      <w:tr w:rsidR="00615A7B" w:rsidRPr="007A1D6D" w:rsidTr="00003EF6">
        <w:trPr>
          <w:trHeight w:val="8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 п.п.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Номер аттестата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Количество приостановок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Общее количество заявлений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доля приостановок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Абдуллаев Рамин Гасрет Оглы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71-15-396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71-11-154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71-13-335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71-10-68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71-14-372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71-11-98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71-14-391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71-12-271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71-11-186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71-11-189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71-11-232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71-15-418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71-13-351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Басова Ирина Анатольевна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71-13-341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57-10-5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57-11-57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Беляков Андрей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71-15-399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Берендеева Дина Раисовна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Бибеа Екатерина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Бобылёва Анастасия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77-15-210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Бударин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71-15-392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71-12-259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Бурашников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Васильков Игорь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71-13-332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71-12-305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71-15-397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71-11-245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Волкова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71-11-208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71-12-294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71-16-475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71-13-317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Гайнулова Татьяна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Герасин Олег Геннадьевич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57-13-149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71-14-362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Глистин Сергей Федорович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Горностаева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48-15-430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Григорьев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71-11-234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Грильборцер Нина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Гусева Анна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57-16-215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Данилова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Дацко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71-15-394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Дрожжева Надежда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71-14-359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40-10-31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40-10-30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Дубровина Нина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Дубская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71-14-382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71-11-222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71-14-373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40-10-15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Елисеенкова Екатерина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77-16-179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Ерохин Антон Андреевич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Ефименко Сергей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71-16-477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Жданова Марина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71-14-381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71-13-312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71-16-479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Золотухина Юлия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71-14-389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71-13-309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Истратова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71-11-195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71-16-480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Калашников Владимир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71-12-284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Карташова Валентина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71-16-467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71-12-289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71-12-297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Ковальчук Татьяна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71-16-481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Койнова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71-12-274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</w:tr>
      <w:tr w:rsidR="00615A7B" w:rsidRPr="007A1D6D" w:rsidTr="00003EF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Кондрашова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Королев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71-14-358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Котенева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71-13-310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Котова Софья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71-12-295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Кочеткова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71-16-452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Кошеварова Виктория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71-12-298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71-14-376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Куликов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71-16-478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71-16-468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71-14-390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Лукьянчиков Максим Леонидович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57-11-81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Любчик Анатолий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46-14-193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71-11-205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71-12-275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Мартяхина Ирина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71-13-343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71-16-458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71-16-461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71-13-338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Миляева Валентина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71-12-303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Митькин Павел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Мосягина Галина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71-14-363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Моторин Павел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71-14-357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71-14-383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Мягкова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Нищенко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71-11-246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71-16-462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Осечкин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Панова Наталья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36-11-358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Петухов Денис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71-11-214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71-12-283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Пивцаева 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71-15-398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Плещенкова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36-11-396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Поплевина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71-13-333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71-12-279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Потапов Иван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Потапова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Почуева Марина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77-14-217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Преображенский Иван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71-14-354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Протчев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Протчева Любовь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Прошков Владислав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Пуртова Юлия Константиновна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66-14-793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71-16-453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71-16-464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71-16-469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77-11-20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Сапроненко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71-14-355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Силецкий Антон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77-16-11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77-13-328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71-13-313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Соловьев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37-14-13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71-13-316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Старченко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40-16-426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Стрельцова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71-13-350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71-16-459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Сычева Ольга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71-14-386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Терентьев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71-12-272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Тимакова Екатерина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Титарова Марина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71-16-460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Тушминская Елена Римовна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50-11-412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71-14-370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71-12-292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Фельдшеров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40-15-383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71-14-384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71-13-306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Хахаев Олег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71-13-311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Химченков Олег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32-14-194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71-12-286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71-13-322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71-13-321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Чувашова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52-10-80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71-12-299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Шелковникова Людмила Дмитриевна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71-12-262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Ширяев Геннадий Константинович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71-11-221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57-11-78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71-16-476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71-15-442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71-11-158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71-10-20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15A7B" w:rsidRPr="007A1D6D" w:rsidTr="00003EF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Якушин Александр Александрович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40-11-190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A7B" w:rsidRPr="007A1D6D" w:rsidRDefault="00615A7B" w:rsidP="007A1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D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615A7B" w:rsidRPr="00810893" w:rsidRDefault="00615A7B" w:rsidP="008108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615A7B" w:rsidRPr="00810893" w:rsidSect="00AD5E37">
      <w:headerReference w:type="even" r:id="rId8"/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A7B" w:rsidRDefault="00615A7B">
      <w:r>
        <w:separator/>
      </w:r>
    </w:p>
  </w:endnote>
  <w:endnote w:type="continuationSeparator" w:id="0">
    <w:p w:rsidR="00615A7B" w:rsidRDefault="00615A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A7B" w:rsidRDefault="00615A7B">
      <w:r>
        <w:separator/>
      </w:r>
    </w:p>
  </w:footnote>
  <w:footnote w:type="continuationSeparator" w:id="0">
    <w:p w:rsidR="00615A7B" w:rsidRDefault="00615A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A7B" w:rsidRDefault="00615A7B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15A7B" w:rsidRDefault="00615A7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A7B" w:rsidRDefault="00615A7B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15A7B" w:rsidRDefault="00615A7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3EF6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3CD9"/>
    <w:rsid w:val="00105284"/>
    <w:rsid w:val="00107318"/>
    <w:rsid w:val="00110088"/>
    <w:rsid w:val="001117D5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30E5"/>
    <w:rsid w:val="001D3623"/>
    <w:rsid w:val="001E501D"/>
    <w:rsid w:val="001E52FD"/>
    <w:rsid w:val="001E54C1"/>
    <w:rsid w:val="001E72DD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6B91"/>
    <w:rsid w:val="0020765B"/>
    <w:rsid w:val="00211832"/>
    <w:rsid w:val="00211A03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2CE5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866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4A54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7B"/>
    <w:rsid w:val="00615A85"/>
    <w:rsid w:val="0061711E"/>
    <w:rsid w:val="006175A8"/>
    <w:rsid w:val="006177CA"/>
    <w:rsid w:val="006209BD"/>
    <w:rsid w:val="00621560"/>
    <w:rsid w:val="00621F00"/>
    <w:rsid w:val="00624C6B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C0CAB"/>
    <w:rsid w:val="006C266F"/>
    <w:rsid w:val="006C54FA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052B2"/>
    <w:rsid w:val="00713C0D"/>
    <w:rsid w:val="007143B1"/>
    <w:rsid w:val="007203E0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7680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2EBB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1D6D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0893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7C38"/>
    <w:rsid w:val="0085435E"/>
    <w:rsid w:val="00857AF3"/>
    <w:rsid w:val="00863174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81F"/>
    <w:rsid w:val="00A4493C"/>
    <w:rsid w:val="00A51FDE"/>
    <w:rsid w:val="00A52639"/>
    <w:rsid w:val="00A53C83"/>
    <w:rsid w:val="00A55029"/>
    <w:rsid w:val="00A55CDE"/>
    <w:rsid w:val="00A6028C"/>
    <w:rsid w:val="00A64E7A"/>
    <w:rsid w:val="00A651A5"/>
    <w:rsid w:val="00A663B2"/>
    <w:rsid w:val="00A7121C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47AE"/>
    <w:rsid w:val="00CD576A"/>
    <w:rsid w:val="00CD588D"/>
    <w:rsid w:val="00CE0E7D"/>
    <w:rsid w:val="00CE1EAD"/>
    <w:rsid w:val="00CE4CB0"/>
    <w:rsid w:val="00CE51B2"/>
    <w:rsid w:val="00CF4F7E"/>
    <w:rsid w:val="00CF7A54"/>
    <w:rsid w:val="00D009C1"/>
    <w:rsid w:val="00D00FE7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355D"/>
    <w:rsid w:val="00D740DF"/>
    <w:rsid w:val="00D8101A"/>
    <w:rsid w:val="00D81B40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55148"/>
    <w:rsid w:val="00E564C7"/>
    <w:rsid w:val="00E60BAA"/>
    <w:rsid w:val="00E612BB"/>
    <w:rsid w:val="00E61579"/>
    <w:rsid w:val="00E6278F"/>
    <w:rsid w:val="00E62BF4"/>
    <w:rsid w:val="00E64447"/>
    <w:rsid w:val="00E647FE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1376"/>
    <w:rsid w:val="00EA2B1B"/>
    <w:rsid w:val="00EA361F"/>
    <w:rsid w:val="00EA5FFE"/>
    <w:rsid w:val="00EB6F82"/>
    <w:rsid w:val="00EC09D1"/>
    <w:rsid w:val="00EC190D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8C5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E09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styleId="NormalWeb">
    <w:name w:val="Normal (Web)"/>
    <w:basedOn w:val="Normal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70DE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8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6</Pages>
  <Words>1920</Words>
  <Characters>10945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2017-12-11T10:57:00Z</cp:lastPrinted>
  <dcterms:created xsi:type="dcterms:W3CDTF">2017-12-11T10:54:00Z</dcterms:created>
  <dcterms:modified xsi:type="dcterms:W3CDTF">2017-12-11T10:58:00Z</dcterms:modified>
</cp:coreProperties>
</file>