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B1" w:rsidRDefault="004C6FB1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4C6FB1" w:rsidRPr="002C0AA2" w:rsidRDefault="004C6FB1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4C6FB1" w:rsidRPr="002C0AA2" w:rsidRDefault="004C6FB1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4C6FB1" w:rsidRPr="002C0AA2" w:rsidRDefault="004C6FB1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4C6FB1" w:rsidRPr="002C0AA2" w:rsidRDefault="004C6FB1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4C6FB1" w:rsidRDefault="004C6FB1">
      <w:pPr>
        <w:rPr>
          <w:lang w:val="en-US"/>
        </w:rPr>
      </w:pPr>
    </w:p>
    <w:p w:rsidR="004C6FB1" w:rsidRDefault="004C6FB1">
      <w:pPr>
        <w:rPr>
          <w:noProof/>
        </w:rPr>
      </w:pPr>
    </w:p>
    <w:p w:rsidR="004C6FB1" w:rsidRPr="00925FAE" w:rsidRDefault="004C6FB1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9 августа </w:t>
      </w:r>
      <w:r w:rsidRPr="00925FAE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горячая линия по вопросам государственного кадастрового учета и государственной регистрации прав.</w:t>
      </w:r>
    </w:p>
    <w:p w:rsidR="004C6FB1" w:rsidRPr="00925FAE" w:rsidRDefault="004C6FB1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4C6FB1" w:rsidRPr="00925FAE" w:rsidRDefault="004C6FB1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4C6FB1" w:rsidRDefault="004C6FB1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4C6FB1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6FB1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B7227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6F00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0C8A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14E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2017-06-05T11:10:00Z</cp:lastPrinted>
  <dcterms:created xsi:type="dcterms:W3CDTF">2018-01-09T11:43:00Z</dcterms:created>
  <dcterms:modified xsi:type="dcterms:W3CDTF">2018-07-31T07:50:00Z</dcterms:modified>
</cp:coreProperties>
</file>