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CD" w:rsidRDefault="00463BCD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463BCD" w:rsidRDefault="00463BCD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463BCD" w:rsidRDefault="00463BCD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463BCD" w:rsidRDefault="00463BCD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463BCD" w:rsidRDefault="00463BCD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463BCD" w:rsidRDefault="00463BCD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463BCD" w:rsidRDefault="00463BCD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463BCD" w:rsidRPr="00E44126" w:rsidRDefault="00463BCD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463BCD" w:rsidRPr="00E44126" w:rsidRDefault="00463B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3BCD" w:rsidRPr="00E44126" w:rsidRDefault="00463B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ноябрь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463BCD" w:rsidRPr="00E44126" w:rsidRDefault="00463BCD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463BCD" w:rsidRDefault="00463BCD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3BCD" w:rsidRDefault="00463BCD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Ind w:w="93" w:type="dxa"/>
        <w:tblLook w:val="0000"/>
      </w:tblPr>
      <w:tblGrid>
        <w:gridCol w:w="560"/>
        <w:gridCol w:w="3055"/>
        <w:gridCol w:w="1120"/>
        <w:gridCol w:w="1720"/>
        <w:gridCol w:w="1660"/>
        <w:gridCol w:w="1440"/>
      </w:tblGrid>
      <w:tr w:rsidR="00463BCD" w:rsidRPr="00301934" w:rsidTr="005B6C5E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Александрова Раиса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21-11-28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29-11-58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Высоцкая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36-16-741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Галкин Вячеслав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62-15-516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Гусева Евгения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Данилов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77-12-170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Демченко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36-16-715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Дульский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08-10-2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Жданова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38-13-616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Жмак Ольга Федоровна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Захарочкина Маргарита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40-15-387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Кавердова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11-11-105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Квятковский Руслан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77-16-233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Киселева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36-11-296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Кожевников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24-15-862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Лисицина Жанна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Лопатин Андрей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Матрешин Вадим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62-11-76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Мелёхин Алексей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35-13-323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Мельникова Ольга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77-14-294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Ольховикова Евгения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26-13-514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Полынников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57-14-178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Попов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47-12-0401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Просветов Антон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62-13-369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Степаненко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36-11-173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Тиханкина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40-11-198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Федосов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32-13-147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Хабибулина Алла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77-11-448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Хахаев Олег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3BCD" w:rsidRPr="00301934" w:rsidTr="005B6C5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BCD" w:rsidRPr="00301934" w:rsidRDefault="00463BCD" w:rsidP="00301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0193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</w:tbl>
    <w:p w:rsidR="00463BCD" w:rsidRPr="00810893" w:rsidRDefault="00463BCD" w:rsidP="00301934">
      <w:pPr>
        <w:spacing w:after="0" w:line="240" w:lineRule="auto"/>
        <w:ind w:firstLine="709"/>
        <w:jc w:val="both"/>
      </w:pPr>
    </w:p>
    <w:sectPr w:rsidR="00463BCD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BCD" w:rsidRDefault="00463BCD">
      <w:r>
        <w:separator/>
      </w:r>
    </w:p>
  </w:endnote>
  <w:endnote w:type="continuationSeparator" w:id="0">
    <w:p w:rsidR="00463BCD" w:rsidRDefault="00463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BCD" w:rsidRDefault="00463BCD">
      <w:r>
        <w:separator/>
      </w:r>
    </w:p>
  </w:footnote>
  <w:footnote w:type="continuationSeparator" w:id="0">
    <w:p w:rsidR="00463BCD" w:rsidRDefault="00463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BCD" w:rsidRDefault="00463BCD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3BCD" w:rsidRDefault="00463B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BCD" w:rsidRDefault="00463BCD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463BCD" w:rsidRDefault="00463B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1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7</Pages>
  <Words>2038</Words>
  <Characters>11621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2019-12-09T07:06:00Z</dcterms:created>
  <dcterms:modified xsi:type="dcterms:W3CDTF">2019-12-09T07:11:00Z</dcterms:modified>
</cp:coreProperties>
</file>