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62B" w:rsidRDefault="0052462B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9pt;margin-top:45pt;width:209.85pt;height:61.1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next-textbox:#Text Box 2;mso-fit-shape-to-text:t">
              <w:txbxContent>
                <w:p w:rsidR="0052462B" w:rsidRDefault="0052462B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52462B" w:rsidRDefault="0052462B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52462B" w:rsidRDefault="0052462B" w:rsidP="000A1407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52462B" w:rsidRDefault="0052462B" w:rsidP="000A1407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52462B" w:rsidRDefault="0052462B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52462B" w:rsidRDefault="0052462B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 xml:space="preserve"> рейтинг кадастровых инженеров</w:t>
      </w: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февраль 2020</w:t>
      </w:r>
      <w:r w:rsidRPr="00E44126">
        <w:rPr>
          <w:rFonts w:ascii="Times New Roman" w:hAnsi="Times New Roman"/>
          <w:sz w:val="28"/>
          <w:szCs w:val="28"/>
        </w:rPr>
        <w:t xml:space="preserve">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52462B" w:rsidRPr="00E44126" w:rsidRDefault="0052462B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52462B" w:rsidRDefault="0052462B" w:rsidP="00301934">
      <w:pPr>
        <w:spacing w:after="0" w:line="240" w:lineRule="auto"/>
        <w:ind w:firstLine="709"/>
        <w:jc w:val="both"/>
      </w:pPr>
    </w:p>
    <w:p w:rsidR="0052462B" w:rsidRDefault="0052462B" w:rsidP="00301934">
      <w:pPr>
        <w:spacing w:after="0" w:line="240" w:lineRule="auto"/>
        <w:ind w:firstLine="709"/>
        <w:jc w:val="both"/>
      </w:pPr>
    </w:p>
    <w:tbl>
      <w:tblPr>
        <w:tblW w:w="9555" w:type="dxa"/>
        <w:tblInd w:w="93" w:type="dxa"/>
        <w:tblLook w:val="0000"/>
      </w:tblPr>
      <w:tblGrid>
        <w:gridCol w:w="560"/>
        <w:gridCol w:w="3055"/>
        <w:gridCol w:w="1120"/>
        <w:gridCol w:w="1720"/>
        <w:gridCol w:w="1720"/>
        <w:gridCol w:w="1380"/>
      </w:tblGrid>
      <w:tr w:rsidR="0052462B" w:rsidRPr="00190258" w:rsidTr="00190258">
        <w:trPr>
          <w:trHeight w:val="480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Абдуллаев Рамин Гасрет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Алякина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Аугуль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72-13-583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26-12-391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Афанасьева Татьяна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29-11-58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Баландин Сергей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Баулина Людмила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67-12-0321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Блудов Александр Борисович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69-10-10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Горшков Павлин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76-12-282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Губуров Евгений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50-10-04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Гусева Светлана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36-14-592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Елизарова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53-13-171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Жиденко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48-10-7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Журавлева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Затрускин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Знобищева Юлия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36-13-573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Дарья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71-19-39457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Иванов Евгений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Иванова Ксения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24-15-861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Истратова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Камышная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Карпова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58-14-345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Колодницкий Андрей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Кудряшова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Купцова Юлия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Литвинов Станислав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Лобанова Алла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Лучкина Ольга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Лютиков Александр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48-10-42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Матрешин Вадим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62-11-76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Мелёхин Алексей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35-13-323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Миляева Валентина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71-12-303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Митькин Павел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Муратова Светлана Павловна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Пикалев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53-11-90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Победина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Полозков Андрей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Протчева Любовь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Прохорова Евгения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64-12-345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Сазонова Дарья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62-15-527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Самсонов Михаил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77-11-20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Скопцова Галина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Соловьев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37-14-13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Степаненко Екатерина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36-11-173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Терехов Александр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44-11-80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Фельдшеров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40-15-383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Хабибулина Алла Петровна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77-11-448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Чернова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40-16-409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Чувашова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52-10-80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Чуев Алексей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52462B" w:rsidRPr="00190258" w:rsidTr="00190258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462B" w:rsidRPr="00190258" w:rsidRDefault="0052462B" w:rsidP="001902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0258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</w:tbl>
    <w:p w:rsidR="0052462B" w:rsidRPr="00810893" w:rsidRDefault="0052462B" w:rsidP="00190258">
      <w:pPr>
        <w:spacing w:after="0" w:line="240" w:lineRule="auto"/>
      </w:pPr>
    </w:p>
    <w:sectPr w:rsidR="0052462B" w:rsidRPr="00810893" w:rsidSect="001056C4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62B" w:rsidRDefault="0052462B">
      <w:r>
        <w:separator/>
      </w:r>
    </w:p>
  </w:endnote>
  <w:endnote w:type="continuationSeparator" w:id="0">
    <w:p w:rsidR="0052462B" w:rsidRDefault="00524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62B" w:rsidRDefault="0052462B">
      <w:r>
        <w:separator/>
      </w:r>
    </w:p>
  </w:footnote>
  <w:footnote w:type="continuationSeparator" w:id="0">
    <w:p w:rsidR="0052462B" w:rsidRDefault="005246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62B" w:rsidRDefault="0052462B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2462B" w:rsidRDefault="005246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62B" w:rsidRDefault="0052462B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52462B" w:rsidRDefault="005246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83075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751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2D36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3C63"/>
    <w:rsid w:val="00155163"/>
    <w:rsid w:val="00156415"/>
    <w:rsid w:val="001608B2"/>
    <w:rsid w:val="001617FB"/>
    <w:rsid w:val="001623D8"/>
    <w:rsid w:val="00164BF7"/>
    <w:rsid w:val="001650D5"/>
    <w:rsid w:val="00172C87"/>
    <w:rsid w:val="0017446B"/>
    <w:rsid w:val="00174D62"/>
    <w:rsid w:val="00175A46"/>
    <w:rsid w:val="00180540"/>
    <w:rsid w:val="00180782"/>
    <w:rsid w:val="00181D14"/>
    <w:rsid w:val="00190258"/>
    <w:rsid w:val="00191278"/>
    <w:rsid w:val="00192F72"/>
    <w:rsid w:val="0019406E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245A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4ED6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65F28"/>
    <w:rsid w:val="00271F01"/>
    <w:rsid w:val="0027268A"/>
    <w:rsid w:val="00274123"/>
    <w:rsid w:val="00274DB7"/>
    <w:rsid w:val="00275696"/>
    <w:rsid w:val="00282DC5"/>
    <w:rsid w:val="00284C70"/>
    <w:rsid w:val="002876CD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3182"/>
    <w:rsid w:val="002C41B4"/>
    <w:rsid w:val="002C643A"/>
    <w:rsid w:val="002C6E47"/>
    <w:rsid w:val="002D118F"/>
    <w:rsid w:val="002D2AF5"/>
    <w:rsid w:val="002D5E91"/>
    <w:rsid w:val="002D619C"/>
    <w:rsid w:val="002D6298"/>
    <w:rsid w:val="002E1528"/>
    <w:rsid w:val="002E18F6"/>
    <w:rsid w:val="002E41B0"/>
    <w:rsid w:val="002E4D4F"/>
    <w:rsid w:val="002E58EA"/>
    <w:rsid w:val="002E5D9C"/>
    <w:rsid w:val="002F1F21"/>
    <w:rsid w:val="002F2196"/>
    <w:rsid w:val="002F2308"/>
    <w:rsid w:val="002F4222"/>
    <w:rsid w:val="0030079C"/>
    <w:rsid w:val="00301934"/>
    <w:rsid w:val="003024E9"/>
    <w:rsid w:val="00305059"/>
    <w:rsid w:val="0030560E"/>
    <w:rsid w:val="003102A1"/>
    <w:rsid w:val="00310706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5E61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3BCD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25C"/>
    <w:rsid w:val="00516B08"/>
    <w:rsid w:val="005225DA"/>
    <w:rsid w:val="0052462B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3804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6C5E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306E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2001"/>
    <w:rsid w:val="007973DF"/>
    <w:rsid w:val="00797490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7F5620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41B4"/>
    <w:rsid w:val="008158F8"/>
    <w:rsid w:val="008164EB"/>
    <w:rsid w:val="00820F79"/>
    <w:rsid w:val="00822189"/>
    <w:rsid w:val="00824E47"/>
    <w:rsid w:val="00827E37"/>
    <w:rsid w:val="00830AD4"/>
    <w:rsid w:val="00832927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245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C7398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97649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2F16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1103"/>
    <w:rsid w:val="00A4281F"/>
    <w:rsid w:val="00A4493C"/>
    <w:rsid w:val="00A50F1F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079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4485E"/>
    <w:rsid w:val="00B454BF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238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32C2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051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692F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221B"/>
    <w:rsid w:val="00CE4CB0"/>
    <w:rsid w:val="00CE517B"/>
    <w:rsid w:val="00CE51B2"/>
    <w:rsid w:val="00CF2215"/>
    <w:rsid w:val="00CF4F7E"/>
    <w:rsid w:val="00CF7A54"/>
    <w:rsid w:val="00D009C1"/>
    <w:rsid w:val="00D00B37"/>
    <w:rsid w:val="00D00FE7"/>
    <w:rsid w:val="00D0620C"/>
    <w:rsid w:val="00D12CD9"/>
    <w:rsid w:val="00D135B1"/>
    <w:rsid w:val="00D13A01"/>
    <w:rsid w:val="00D143D1"/>
    <w:rsid w:val="00D210DD"/>
    <w:rsid w:val="00D2230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1438"/>
    <w:rsid w:val="00D7355D"/>
    <w:rsid w:val="00D740DF"/>
    <w:rsid w:val="00D8101A"/>
    <w:rsid w:val="00D85F7A"/>
    <w:rsid w:val="00D87433"/>
    <w:rsid w:val="00D875D6"/>
    <w:rsid w:val="00D9078E"/>
    <w:rsid w:val="00D91A4D"/>
    <w:rsid w:val="00D96244"/>
    <w:rsid w:val="00D9649C"/>
    <w:rsid w:val="00D96E0B"/>
    <w:rsid w:val="00D97DB3"/>
    <w:rsid w:val="00DA27A0"/>
    <w:rsid w:val="00DA3538"/>
    <w:rsid w:val="00DA50A6"/>
    <w:rsid w:val="00DA7AA2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E341C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46BDE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A6946"/>
    <w:rsid w:val="00EA7899"/>
    <w:rsid w:val="00EB68DF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538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2ED0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3F85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9E1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Normal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0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</Pages>
  <Words>1922</Words>
  <Characters>10958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4</cp:revision>
  <cp:lastPrinted>2017-09-12T14:26:00Z</cp:lastPrinted>
  <dcterms:created xsi:type="dcterms:W3CDTF">2020-02-04T14:11:00Z</dcterms:created>
  <dcterms:modified xsi:type="dcterms:W3CDTF">2020-03-10T06:50:00Z</dcterms:modified>
</cp:coreProperties>
</file>