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A236F4" w:rsidRPr="00A75521" w:rsidTr="007826F5">
        <w:tc>
          <w:tcPr>
            <w:tcW w:w="9570" w:type="dxa"/>
            <w:gridSpan w:val="2"/>
          </w:tcPr>
          <w:p w:rsidR="00A236F4" w:rsidRPr="00A75521" w:rsidRDefault="00A236F4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A236F4" w:rsidRPr="00A75521" w:rsidTr="007826F5">
        <w:tc>
          <w:tcPr>
            <w:tcW w:w="9570" w:type="dxa"/>
            <w:gridSpan w:val="2"/>
          </w:tcPr>
          <w:p w:rsidR="00A236F4" w:rsidRPr="00A75521" w:rsidRDefault="00A236F4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Муниципальное образование Огаревское Щекинского района</w:t>
            </w:r>
          </w:p>
        </w:tc>
      </w:tr>
      <w:tr w:rsidR="00A236F4" w:rsidRPr="00A75521" w:rsidTr="007826F5">
        <w:tc>
          <w:tcPr>
            <w:tcW w:w="9570" w:type="dxa"/>
            <w:gridSpan w:val="2"/>
          </w:tcPr>
          <w:p w:rsidR="00A236F4" w:rsidRPr="00A75521" w:rsidRDefault="00A236F4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A236F4" w:rsidRPr="00A75521" w:rsidRDefault="00A236F4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A236F4" w:rsidRPr="00A75521" w:rsidRDefault="00A236F4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A236F4" w:rsidRPr="00A75521" w:rsidTr="007826F5">
        <w:tc>
          <w:tcPr>
            <w:tcW w:w="9570" w:type="dxa"/>
            <w:gridSpan w:val="2"/>
          </w:tcPr>
          <w:p w:rsidR="00A236F4" w:rsidRPr="00A75521" w:rsidRDefault="00A236F4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A236F4" w:rsidRPr="00A75521" w:rsidRDefault="00A236F4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A236F4" w:rsidRPr="00A75521" w:rsidTr="007826F5">
        <w:tc>
          <w:tcPr>
            <w:tcW w:w="4785" w:type="dxa"/>
          </w:tcPr>
          <w:p w:rsidR="00A236F4" w:rsidRPr="00A75521" w:rsidRDefault="00A236F4" w:rsidP="00C671AF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28 июня </w:t>
            </w: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202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A236F4" w:rsidRPr="00A75521" w:rsidRDefault="00A236F4" w:rsidP="00C671AF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65-183</w:t>
            </w:r>
          </w:p>
        </w:tc>
      </w:tr>
    </w:tbl>
    <w:p w:rsidR="00A236F4" w:rsidRPr="00A75521" w:rsidRDefault="00A236F4" w:rsidP="007826F5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A236F4" w:rsidRPr="00A75521" w:rsidRDefault="00A236F4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75521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>
        <w:rPr>
          <w:rFonts w:ascii="PT Astra Serif" w:hAnsi="PT Astra Serif"/>
          <w:b/>
          <w:sz w:val="28"/>
          <w:szCs w:val="28"/>
        </w:rPr>
        <w:t>поселка Майский</w:t>
      </w:r>
      <w:r w:rsidRPr="00A75521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 Огаревское Щекинского района</w:t>
      </w:r>
    </w:p>
    <w:p w:rsidR="00A236F4" w:rsidRPr="00A75521" w:rsidRDefault="00A236F4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236F4" w:rsidRPr="00A75521" w:rsidRDefault="00A236F4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В соответствии с </w:t>
      </w:r>
      <w:r w:rsidRPr="00A75521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A75521">
        <w:rPr>
          <w:rFonts w:ascii="PT Astra Serif" w:hAnsi="PT Astra Serif"/>
          <w:kern w:val="2"/>
          <w:sz w:val="28"/>
          <w:szCs w:val="28"/>
        </w:rPr>
        <w:t xml:space="preserve">решением Собрания депутатов муниципального образования Огаревское Щекинского района № 10-37 от 17.04.2019 г. «Об утверждении Положения «О сходах граждан в муниципальном образовании Огаревское Щекинского района», </w:t>
      </w:r>
      <w:r w:rsidRPr="00A75521">
        <w:rPr>
          <w:rFonts w:ascii="PT Astra Serif" w:hAnsi="PT Astra Serif"/>
          <w:bCs/>
          <w:sz w:val="28"/>
          <w:szCs w:val="28"/>
        </w:rPr>
        <w:t xml:space="preserve">на основании решения схода граждан </w:t>
      </w:r>
      <w:r>
        <w:rPr>
          <w:rFonts w:ascii="PT Astra Serif" w:hAnsi="PT Astra Serif"/>
          <w:bCs/>
          <w:sz w:val="28"/>
          <w:szCs w:val="28"/>
        </w:rPr>
        <w:t>пос. Майский от 21.06</w:t>
      </w:r>
      <w:r w:rsidRPr="00A75521">
        <w:rPr>
          <w:rFonts w:ascii="PT Astra Serif" w:hAnsi="PT Astra Serif"/>
          <w:bCs/>
          <w:sz w:val="28"/>
          <w:szCs w:val="28"/>
        </w:rPr>
        <w:t>.202</w:t>
      </w:r>
      <w:r>
        <w:rPr>
          <w:rFonts w:ascii="PT Astra Serif" w:hAnsi="PT Astra Serif"/>
          <w:bCs/>
          <w:sz w:val="28"/>
          <w:szCs w:val="28"/>
        </w:rPr>
        <w:t>2</w:t>
      </w:r>
      <w:r w:rsidRPr="00A75521">
        <w:rPr>
          <w:rFonts w:ascii="PT Astra Serif" w:hAnsi="PT Astra Serif"/>
          <w:bCs/>
          <w:sz w:val="28"/>
          <w:szCs w:val="28"/>
        </w:rPr>
        <w:t xml:space="preserve"> года, </w:t>
      </w:r>
      <w:hyperlink r:id="rId4" w:history="1">
        <w:r w:rsidRPr="00A75521">
          <w:rPr>
            <w:rStyle w:val="Hyperlink"/>
            <w:rFonts w:ascii="PT Astra Serif" w:hAnsi="PT Astra Serif"/>
            <w:bCs/>
            <w:sz w:val="28"/>
            <w:szCs w:val="28"/>
          </w:rPr>
          <w:t>Устава</w:t>
        </w:r>
      </w:hyperlink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Огаревское Щекинского района, Собрание депутатов муниципального образования Огаревское Щекинского района решило</w:t>
      </w:r>
      <w:r w:rsidRPr="00A75521">
        <w:rPr>
          <w:rFonts w:ascii="PT Astra Serif" w:hAnsi="PT Astra Serif"/>
          <w:sz w:val="28"/>
          <w:szCs w:val="28"/>
        </w:rPr>
        <w:t>:</w:t>
      </w:r>
    </w:p>
    <w:p w:rsidR="00A236F4" w:rsidRPr="00A75521" w:rsidRDefault="00A236F4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1. Назначить сельским старостой </w:t>
      </w:r>
      <w:r>
        <w:rPr>
          <w:rFonts w:ascii="PT Astra Serif" w:hAnsi="PT Astra Serif"/>
          <w:sz w:val="28"/>
          <w:szCs w:val="28"/>
        </w:rPr>
        <w:t>пос. Майский</w:t>
      </w:r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Огаревское Щекинского района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 Бобкова Дмитрия Михайловича, 21.02.1992 года рождения</w:t>
      </w:r>
      <w:r w:rsidRPr="00A75521">
        <w:rPr>
          <w:rFonts w:ascii="PT Astra Serif" w:hAnsi="PT Astra Serif"/>
          <w:sz w:val="28"/>
          <w:szCs w:val="28"/>
        </w:rPr>
        <w:t>.</w:t>
      </w:r>
    </w:p>
    <w:p w:rsidR="00A236F4" w:rsidRPr="00A75521" w:rsidRDefault="00A236F4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2. </w:t>
      </w:r>
      <w:r w:rsidRPr="00A75521">
        <w:rPr>
          <w:rFonts w:ascii="PT Astra Serif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Щекинского района в сети «Интернет» и на информационном стенде администрации муниципального образования </w:t>
      </w:r>
      <w:r w:rsidRPr="00A75521">
        <w:rPr>
          <w:rFonts w:ascii="PT Astra Serif" w:hAnsi="PT Astra Serif"/>
          <w:sz w:val="28"/>
          <w:szCs w:val="28"/>
        </w:rPr>
        <w:t>Огаревское</w:t>
      </w:r>
      <w:r w:rsidRPr="00A75521">
        <w:rPr>
          <w:rFonts w:ascii="PT Astra Serif" w:hAnsi="PT Astra Serif"/>
          <w:bCs/>
          <w:sz w:val="28"/>
          <w:szCs w:val="28"/>
        </w:rPr>
        <w:t xml:space="preserve"> Щекинского по адресу: с. п. Огаревка, ул. Шахтерская, д. 7.</w:t>
      </w:r>
    </w:p>
    <w:p w:rsidR="00A236F4" w:rsidRPr="00A75521" w:rsidRDefault="00A236F4" w:rsidP="007826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>3. Настоящее решение вступает в силу со дня подписания.</w:t>
      </w:r>
    </w:p>
    <w:p w:rsidR="00A236F4" w:rsidRPr="00A75521" w:rsidRDefault="00A236F4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A236F4" w:rsidRPr="00A75521" w:rsidRDefault="00A236F4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A236F4" w:rsidRPr="00A75521" w:rsidRDefault="00A236F4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A0"/>
      </w:tblPr>
      <w:tblGrid>
        <w:gridCol w:w="4785"/>
        <w:gridCol w:w="4786"/>
      </w:tblGrid>
      <w:tr w:rsidR="00A236F4" w:rsidRPr="00A75521" w:rsidTr="007826F5">
        <w:trPr>
          <w:cantSplit/>
        </w:trPr>
        <w:tc>
          <w:tcPr>
            <w:tcW w:w="2500" w:type="pct"/>
          </w:tcPr>
          <w:p w:rsidR="00A236F4" w:rsidRPr="00A75521" w:rsidRDefault="00A236F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Глава муниципального образования Огаревское Щекинского района</w:t>
            </w:r>
          </w:p>
        </w:tc>
        <w:tc>
          <w:tcPr>
            <w:tcW w:w="2500" w:type="pct"/>
          </w:tcPr>
          <w:p w:rsidR="00A236F4" w:rsidRPr="00A75521" w:rsidRDefault="00A236F4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A236F4" w:rsidRPr="00A75521" w:rsidRDefault="00A236F4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                         </w:t>
            </w: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А. А. Сазонов</w:t>
            </w:r>
          </w:p>
        </w:tc>
      </w:tr>
    </w:tbl>
    <w:p w:rsidR="00A236F4" w:rsidRPr="00A75521" w:rsidRDefault="00A236F4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A236F4" w:rsidRPr="00A75521" w:rsidRDefault="00A236F4">
      <w:pPr>
        <w:rPr>
          <w:rFonts w:ascii="PT Astra Serif" w:hAnsi="PT Astra Serif"/>
          <w:sz w:val="28"/>
          <w:szCs w:val="28"/>
        </w:rPr>
      </w:pPr>
    </w:p>
    <w:sectPr w:rsidR="00A236F4" w:rsidRPr="00A75521" w:rsidSect="0075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7EED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6856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3C8A"/>
    <w:rsid w:val="00247288"/>
    <w:rsid w:val="0025140B"/>
    <w:rsid w:val="0025236B"/>
    <w:rsid w:val="00252C07"/>
    <w:rsid w:val="00254812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77E6A"/>
    <w:rsid w:val="00381146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235A"/>
    <w:rsid w:val="00474F9D"/>
    <w:rsid w:val="00475127"/>
    <w:rsid w:val="00475B9E"/>
    <w:rsid w:val="00477212"/>
    <w:rsid w:val="00477B3C"/>
    <w:rsid w:val="00480EC1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3FD1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55FC6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26F5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3F43"/>
    <w:rsid w:val="00994A3D"/>
    <w:rsid w:val="00994B80"/>
    <w:rsid w:val="0099502E"/>
    <w:rsid w:val="00997EED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36F4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5521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3025"/>
    <w:rsid w:val="00C24205"/>
    <w:rsid w:val="00C24912"/>
    <w:rsid w:val="00C30545"/>
    <w:rsid w:val="00C315C1"/>
    <w:rsid w:val="00C32083"/>
    <w:rsid w:val="00C3294F"/>
    <w:rsid w:val="00C3487E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671AF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996"/>
    <w:rsid w:val="00CD55E7"/>
    <w:rsid w:val="00CD62FE"/>
    <w:rsid w:val="00CD667A"/>
    <w:rsid w:val="00CE68C4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2E81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35F0F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6F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7826F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5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E33FECC8AA8997D31BB37165A41323BD1131B80E24BF80723465B4716EA46D68519A0BE6CB2EFA0EA9F67lAM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231</Words>
  <Characters>1317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12</cp:revision>
  <cp:lastPrinted>2021-11-29T09:32:00Z</cp:lastPrinted>
  <dcterms:created xsi:type="dcterms:W3CDTF">2021-11-19T06:33:00Z</dcterms:created>
  <dcterms:modified xsi:type="dcterms:W3CDTF">2022-07-08T06:24:00Z</dcterms:modified>
</cp:coreProperties>
</file>