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BD" w:rsidRDefault="00001EBD" w:rsidP="00854484">
      <w:pPr>
        <w:jc w:val="center"/>
        <w:outlineLvl w:val="0"/>
        <w:rPr>
          <w:b/>
          <w:bCs/>
          <w:sz w:val="28"/>
          <w:szCs w:val="28"/>
        </w:rPr>
      </w:pPr>
    </w:p>
    <w:p w:rsidR="00001EBD" w:rsidRDefault="00001EBD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001EBD" w:rsidRDefault="00001EBD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001EBD" w:rsidRDefault="00001EBD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001EBD" w:rsidRDefault="00001EBD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001EBD" w:rsidRDefault="00001EBD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001EBD" w:rsidRDefault="00001EBD" w:rsidP="00854484">
      <w:pPr>
        <w:jc w:val="center"/>
        <w:rPr>
          <w:b/>
          <w:bCs/>
          <w:sz w:val="28"/>
          <w:szCs w:val="28"/>
        </w:rPr>
      </w:pPr>
    </w:p>
    <w:p w:rsidR="00001EBD" w:rsidRDefault="00001EB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001EBD" w:rsidRDefault="00001EB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001EBD" w:rsidRDefault="00001EBD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001EBD" w:rsidRDefault="00001EBD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03 ноября 2020года                                                                                      № 163</w:t>
      </w: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</w:p>
    <w:p w:rsidR="00001EBD" w:rsidRDefault="00001EBD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001EBD" w:rsidRPr="002F0B20" w:rsidRDefault="00001EBD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№ 67 от 27.04.2017г.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001EBD" w:rsidRPr="00DA0712" w:rsidRDefault="00001EBD" w:rsidP="00854484">
      <w:pPr>
        <w:ind w:firstLine="709"/>
        <w:jc w:val="center"/>
        <w:rPr>
          <w:sz w:val="28"/>
          <w:szCs w:val="28"/>
        </w:rPr>
      </w:pPr>
    </w:p>
    <w:p w:rsidR="00001EBD" w:rsidRPr="002F0B20" w:rsidRDefault="00001EBD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001EBD" w:rsidRDefault="00001EBD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001EBD" w:rsidRPr="0045105D" w:rsidRDefault="00001EBD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001EBD" w:rsidRPr="00DA0712" w:rsidRDefault="00001EBD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001EBD" w:rsidRDefault="00001EB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001EBD" w:rsidRDefault="00001EB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001EBD" w:rsidRDefault="00001EB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001EBD" w:rsidRDefault="00001EB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001EBD" w:rsidRPr="00580E92" w:rsidRDefault="00001EBD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001EBD" w:rsidRPr="00DA0712" w:rsidRDefault="00001EBD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001EBD" w:rsidRDefault="00001EBD" w:rsidP="00854484">
      <w:pPr>
        <w:pStyle w:val="BodyText"/>
        <w:rPr>
          <w:sz w:val="28"/>
          <w:szCs w:val="28"/>
        </w:rPr>
      </w:pPr>
    </w:p>
    <w:p w:rsidR="00001EBD" w:rsidRDefault="00001EBD" w:rsidP="00854484">
      <w:pPr>
        <w:pStyle w:val="BodyText"/>
        <w:ind w:firstLine="709"/>
        <w:rPr>
          <w:sz w:val="28"/>
          <w:szCs w:val="28"/>
        </w:rPr>
      </w:pPr>
    </w:p>
    <w:p w:rsidR="00001EBD" w:rsidRPr="00DA0712" w:rsidRDefault="00001EBD" w:rsidP="00854484">
      <w:pPr>
        <w:pStyle w:val="BodyText"/>
        <w:ind w:firstLine="709"/>
        <w:rPr>
          <w:sz w:val="28"/>
          <w:szCs w:val="28"/>
        </w:rPr>
      </w:pP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</w:p>
    <w:p w:rsidR="00001EBD" w:rsidRPr="00DA0712" w:rsidRDefault="00001EBD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001EBD" w:rsidRPr="00DA0712" w:rsidRDefault="00001EBD" w:rsidP="00854484">
      <w:pPr>
        <w:ind w:firstLine="709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Согласовано:</w:t>
      </w:r>
    </w:p>
    <w:p w:rsidR="00001EBD" w:rsidRDefault="00001EBD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001EBD" w:rsidRDefault="00001EBD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Шавлова О.В.</w:t>
      </w:r>
    </w:p>
    <w:p w:rsidR="00001EBD" w:rsidRDefault="00001EBD" w:rsidP="00854484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Бородина Е.Н.</w:t>
      </w: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001EBD" w:rsidRDefault="00001EBD" w:rsidP="00854484">
      <w:r>
        <w:t>Исп. Толстокорова Т.В.</w:t>
      </w:r>
    </w:p>
    <w:p w:rsidR="00001EBD" w:rsidRDefault="00001EBD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/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jc w:val="both"/>
        <w:outlineLvl w:val="0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Default="00001EBD" w:rsidP="00854484">
      <w:pPr>
        <w:pStyle w:val="Heading1"/>
        <w:jc w:val="center"/>
        <w:rPr>
          <w:sz w:val="28"/>
          <w:szCs w:val="28"/>
        </w:rPr>
      </w:pPr>
    </w:p>
    <w:p w:rsidR="00001EBD" w:rsidRPr="007E7563" w:rsidRDefault="00001EBD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001EBD" w:rsidRPr="007E7563" w:rsidRDefault="00001EBD" w:rsidP="00854484">
      <w:pPr>
        <w:jc w:val="center"/>
        <w:rPr>
          <w:b/>
          <w:sz w:val="28"/>
          <w:szCs w:val="28"/>
        </w:rPr>
      </w:pPr>
    </w:p>
    <w:p w:rsidR="00001EBD" w:rsidRPr="007E7563" w:rsidRDefault="00001EBD" w:rsidP="00854484">
      <w:pPr>
        <w:jc w:val="center"/>
        <w:rPr>
          <w:b/>
          <w:sz w:val="28"/>
          <w:szCs w:val="28"/>
        </w:rPr>
      </w:pPr>
    </w:p>
    <w:p w:rsidR="00001EBD" w:rsidRPr="007E7563" w:rsidRDefault="00001EBD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001EBD" w:rsidRPr="007E7563" w:rsidRDefault="00001EBD" w:rsidP="00854484">
      <w:pPr>
        <w:jc w:val="center"/>
        <w:rPr>
          <w:sz w:val="28"/>
          <w:szCs w:val="28"/>
        </w:rPr>
      </w:pPr>
    </w:p>
    <w:p w:rsidR="00001EBD" w:rsidRPr="007E7563" w:rsidRDefault="00001EBD" w:rsidP="00854484">
      <w:pPr>
        <w:jc w:val="center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001EBD" w:rsidRDefault="00001EBD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03.11.2020 г. № 163</w:t>
      </w:r>
    </w:p>
    <w:p w:rsidR="00001EBD" w:rsidRDefault="00001EBD" w:rsidP="00854484">
      <w:pPr>
        <w:rPr>
          <w:sz w:val="28"/>
          <w:szCs w:val="28"/>
        </w:rPr>
      </w:pPr>
    </w:p>
    <w:p w:rsidR="00001EBD" w:rsidRPr="00DA3CC7" w:rsidRDefault="00001EBD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05.02. 2018г. № 13</w:t>
      </w:r>
    </w:p>
    <w:p w:rsidR="00001EBD" w:rsidRPr="00A71D56" w:rsidRDefault="00001EBD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001EBD" w:rsidRDefault="00001EBD" w:rsidP="00854484">
      <w:pPr>
        <w:pStyle w:val="Heading2"/>
        <w:jc w:val="right"/>
        <w:rPr>
          <w:b/>
          <w:szCs w:val="28"/>
        </w:rPr>
      </w:pPr>
    </w:p>
    <w:p w:rsidR="00001EBD" w:rsidRPr="007E7563" w:rsidRDefault="00001EBD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001EBD" w:rsidRPr="007E7563" w:rsidRDefault="00001EBD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001EBD" w:rsidRPr="007E7563" w:rsidRDefault="00001EBD" w:rsidP="00854484">
      <w:pPr>
        <w:jc w:val="center"/>
        <w:rPr>
          <w:b/>
          <w:sz w:val="28"/>
          <w:szCs w:val="28"/>
        </w:rPr>
      </w:pPr>
    </w:p>
    <w:p w:rsidR="00001EBD" w:rsidRPr="007E7563" w:rsidRDefault="00001EBD" w:rsidP="00854484">
      <w:pPr>
        <w:jc w:val="center"/>
        <w:rPr>
          <w:sz w:val="28"/>
          <w:szCs w:val="28"/>
        </w:rPr>
      </w:pPr>
    </w:p>
    <w:p w:rsidR="00001EBD" w:rsidRPr="007E7563" w:rsidRDefault="00001EBD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001EBD" w:rsidRPr="007E7563" w:rsidRDefault="00001EB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001EBD" w:rsidRPr="007E7563" w:rsidRDefault="00001EBD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001EBD" w:rsidRPr="007E7563" w:rsidRDefault="00001EBD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001EBD" w:rsidRPr="007E7563" w:rsidRDefault="00001EBD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001EBD" w:rsidRPr="00BD7B19" w:rsidRDefault="00001EBD" w:rsidP="00DA589A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2020-2022 г.г.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001EBD" w:rsidRPr="007E7563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001EBD" w:rsidRPr="007E7563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>180,0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 0,0  тыс.руб.</w:t>
            </w:r>
          </w:p>
          <w:p w:rsidR="00001EBD" w:rsidRPr="007E7563" w:rsidRDefault="00001EB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100,0  тыс.руб.</w:t>
            </w:r>
          </w:p>
          <w:p w:rsidR="00001EBD" w:rsidRPr="007E7563" w:rsidRDefault="00001EBD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    80,0  тыс.руб.</w:t>
            </w:r>
          </w:p>
        </w:tc>
      </w:tr>
      <w:tr w:rsidR="00001EBD" w:rsidRPr="007E7563" w:rsidTr="00232208">
        <w:tc>
          <w:tcPr>
            <w:tcW w:w="1980" w:type="dxa"/>
          </w:tcPr>
          <w:p w:rsidR="00001EBD" w:rsidRPr="007E7563" w:rsidRDefault="00001EBD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001EBD" w:rsidRDefault="00001EBD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001EBD" w:rsidRDefault="00001EBD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001EBD" w:rsidRPr="00BD3596" w:rsidRDefault="00001EBD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001EBD" w:rsidRPr="007E7563" w:rsidRDefault="00001EBD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001EBD" w:rsidRPr="007E7563" w:rsidRDefault="00001EBD" w:rsidP="00854484">
      <w:pPr>
        <w:ind w:left="360"/>
        <w:rPr>
          <w:b/>
          <w:sz w:val="28"/>
          <w:szCs w:val="28"/>
        </w:rPr>
      </w:pPr>
    </w:p>
    <w:p w:rsidR="00001EBD" w:rsidRDefault="00001EBD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001EBD" w:rsidRDefault="00001EBD" w:rsidP="00854484">
      <w:pPr>
        <w:jc w:val="center"/>
        <w:rPr>
          <w:b/>
          <w:sz w:val="28"/>
          <w:szCs w:val="28"/>
          <w:u w:val="single"/>
        </w:rPr>
      </w:pPr>
    </w:p>
    <w:p w:rsidR="00001EBD" w:rsidRPr="00852E84" w:rsidRDefault="00001EBD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001EBD" w:rsidRDefault="00001EBD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001EBD" w:rsidRDefault="00001EBD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001EBD" w:rsidRPr="001912CE" w:rsidRDefault="00001EBD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001EBD" w:rsidRPr="001912CE" w:rsidRDefault="00001EBD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001EBD" w:rsidRDefault="00001EBD" w:rsidP="00854484">
      <w:pPr>
        <w:rPr>
          <w:sz w:val="28"/>
        </w:rPr>
      </w:pPr>
    </w:p>
    <w:p w:rsidR="00001EBD" w:rsidRDefault="00001EBD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001EBD" w:rsidRDefault="00001EBD" w:rsidP="00854484">
      <w:pPr>
        <w:jc w:val="center"/>
        <w:rPr>
          <w:b/>
          <w:sz w:val="28"/>
          <w:u w:val="single"/>
        </w:rPr>
      </w:pPr>
    </w:p>
    <w:p w:rsidR="00001EBD" w:rsidRPr="00674778" w:rsidRDefault="00001EBD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001EBD" w:rsidRDefault="00001EBD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001EBD" w:rsidRPr="00007A4B" w:rsidRDefault="00001EBD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001EBD" w:rsidRDefault="00001EBD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001EBD" w:rsidRDefault="00001EBD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001EBD" w:rsidRDefault="00001EBD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001EBD" w:rsidRDefault="00001EBD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001EBD" w:rsidRPr="002F0B20" w:rsidRDefault="00001EB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001EBD" w:rsidRPr="002F0B20" w:rsidRDefault="00001EB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01EBD" w:rsidRDefault="00001EBD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001EBD" w:rsidRPr="00304BE2" w:rsidRDefault="00001EBD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001EBD" w:rsidRDefault="00001EBD" w:rsidP="00854484">
      <w:pPr>
        <w:jc w:val="both"/>
      </w:pPr>
    </w:p>
    <w:p w:rsidR="00001EBD" w:rsidRPr="002F0B20" w:rsidRDefault="00001EBD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001EBD" w:rsidRPr="002F0B20" w:rsidRDefault="00001EBD" w:rsidP="00854484">
      <w:pPr>
        <w:rPr>
          <w:b/>
          <w:sz w:val="28"/>
          <w:szCs w:val="28"/>
        </w:rPr>
      </w:pPr>
    </w:p>
    <w:p w:rsidR="00001EBD" w:rsidRPr="007E7563" w:rsidRDefault="00001EB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001EBD" w:rsidRPr="007E7563" w:rsidRDefault="00001EB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001EBD" w:rsidRPr="007E7563" w:rsidRDefault="00001EBD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001EBD" w:rsidRPr="007E7563" w:rsidRDefault="00001EBD" w:rsidP="00854484">
      <w:pPr>
        <w:ind w:firstLine="720"/>
        <w:jc w:val="both"/>
        <w:rPr>
          <w:sz w:val="28"/>
          <w:szCs w:val="28"/>
        </w:rPr>
      </w:pPr>
    </w:p>
    <w:p w:rsidR="00001EBD" w:rsidRPr="007E7563" w:rsidRDefault="00001EBD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001EBD" w:rsidRPr="007E7563" w:rsidRDefault="00001EBD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001EBD" w:rsidRDefault="00001EBD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001EBD" w:rsidRDefault="00001EBD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001EBD" w:rsidRDefault="00001EBD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001EBD" w:rsidRDefault="00001EBD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001EBD" w:rsidRDefault="00001EBD" w:rsidP="00854484">
      <w:pPr>
        <w:pStyle w:val="BodyTextIndent"/>
        <w:ind w:left="-180" w:firstLineChars="253" w:firstLine="708"/>
        <w:jc w:val="both"/>
        <w:rPr>
          <w:rFonts w:ascii="Arial" w:hAnsi="Arial" w:cs="Arial"/>
          <w:sz w:val="28"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                                </w:t>
      </w: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Default="00001EBD" w:rsidP="00854484">
      <w:pPr>
        <w:jc w:val="right"/>
        <w:rPr>
          <w:rFonts w:ascii="Arial" w:hAnsi="Arial" w:cs="Arial"/>
          <w:b/>
          <w:szCs w:val="28"/>
        </w:rPr>
      </w:pPr>
    </w:p>
    <w:p w:rsidR="00001EBD" w:rsidRPr="002C6F06" w:rsidRDefault="00001EBD" w:rsidP="00854484"/>
    <w:p w:rsidR="00001EBD" w:rsidRPr="00F747CE" w:rsidRDefault="00001EBD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001EBD" w:rsidRPr="00F747CE" w:rsidRDefault="00001EBD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001EBD" w:rsidRPr="00F747CE" w:rsidRDefault="00001EBD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001EBD" w:rsidRPr="00F747CE" w:rsidRDefault="00001EBD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001EBD" w:rsidRPr="00F747CE" w:rsidRDefault="00001EB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001EBD" w:rsidRPr="00F747CE" w:rsidRDefault="00001EB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001EBD" w:rsidRPr="00F747CE" w:rsidRDefault="00001EBD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001EBD" w:rsidRPr="00F747CE" w:rsidRDefault="00001EBD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001EBD" w:rsidRPr="002F0B20" w:rsidRDefault="00001EBD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001EBD" w:rsidRPr="00BD7B19" w:rsidRDefault="00001EBD" w:rsidP="00DA589A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2020-2022 г.г.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001EBD" w:rsidRPr="00F747CE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001EBD" w:rsidRPr="00F747CE" w:rsidRDefault="00001EBD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180,0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0,0  т. руб.</w:t>
            </w: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100,0  т. руб.</w:t>
            </w: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80,0 т. руб.</w:t>
            </w:r>
          </w:p>
          <w:p w:rsidR="00001EBD" w:rsidRPr="00F747CE" w:rsidRDefault="00001EBD" w:rsidP="00232208">
            <w:pPr>
              <w:rPr>
                <w:sz w:val="28"/>
                <w:szCs w:val="28"/>
              </w:rPr>
            </w:pPr>
          </w:p>
        </w:tc>
      </w:tr>
      <w:tr w:rsidR="00001EBD" w:rsidRPr="00F747CE" w:rsidTr="00232208">
        <w:tc>
          <w:tcPr>
            <w:tcW w:w="1980" w:type="dxa"/>
          </w:tcPr>
          <w:p w:rsidR="00001EBD" w:rsidRPr="00F747CE" w:rsidRDefault="00001EBD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001EBD" w:rsidRPr="00F747CE" w:rsidRDefault="00001EB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001EBD" w:rsidRPr="00F747CE" w:rsidRDefault="00001EB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001EBD" w:rsidRPr="00F747CE" w:rsidRDefault="00001EB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001EBD" w:rsidRPr="00F747CE" w:rsidRDefault="00001EB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001EBD" w:rsidRPr="002F0B20" w:rsidRDefault="00001EBD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001EBD" w:rsidRDefault="00001EBD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01EBD" w:rsidRPr="007B0E4E" w:rsidRDefault="00001EBD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001EBD" w:rsidRPr="00F747CE" w:rsidRDefault="00001EBD" w:rsidP="00854484">
      <w:pPr>
        <w:ind w:left="360"/>
        <w:jc w:val="center"/>
        <w:rPr>
          <w:b/>
          <w:sz w:val="28"/>
          <w:szCs w:val="28"/>
        </w:rPr>
      </w:pP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001EBD" w:rsidRPr="00171E93" w:rsidRDefault="00001EBD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001EBD" w:rsidRPr="00171E93" w:rsidRDefault="00001EBD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001EBD" w:rsidRPr="00171E93" w:rsidRDefault="00001EBD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001EBD" w:rsidRPr="00171E93" w:rsidRDefault="00001EBD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001EBD" w:rsidRPr="00171E93" w:rsidRDefault="00001EBD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001EBD" w:rsidRPr="00171E93" w:rsidRDefault="00001EBD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001EBD" w:rsidRPr="00171E93" w:rsidRDefault="00001EBD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171E93" w:rsidRDefault="00001EBD" w:rsidP="00854484">
      <w:pPr>
        <w:rPr>
          <w:sz w:val="28"/>
          <w:szCs w:val="28"/>
        </w:rPr>
      </w:pPr>
    </w:p>
    <w:p w:rsidR="00001EBD" w:rsidRPr="007B0E4E" w:rsidRDefault="00001EBD" w:rsidP="00854484">
      <w:pPr>
        <w:rPr>
          <w:sz w:val="28"/>
          <w:szCs w:val="28"/>
        </w:rPr>
      </w:pPr>
    </w:p>
    <w:p w:rsidR="00001EBD" w:rsidRPr="007B0E4E" w:rsidRDefault="00001EBD" w:rsidP="00854484">
      <w:pPr>
        <w:rPr>
          <w:sz w:val="28"/>
          <w:szCs w:val="28"/>
        </w:rPr>
      </w:pPr>
    </w:p>
    <w:p w:rsidR="00001EBD" w:rsidRPr="007B0E4E" w:rsidRDefault="00001EBD" w:rsidP="00854484">
      <w:pPr>
        <w:rPr>
          <w:sz w:val="28"/>
          <w:szCs w:val="28"/>
        </w:rPr>
      </w:pPr>
    </w:p>
    <w:p w:rsidR="00001EBD" w:rsidRPr="007B0E4E" w:rsidRDefault="00001EBD" w:rsidP="00854484">
      <w:pPr>
        <w:rPr>
          <w:sz w:val="28"/>
          <w:szCs w:val="28"/>
        </w:rPr>
      </w:pPr>
    </w:p>
    <w:p w:rsidR="00001EBD" w:rsidRPr="007B0E4E" w:rsidRDefault="00001EBD" w:rsidP="00854484">
      <w:pPr>
        <w:rPr>
          <w:sz w:val="28"/>
          <w:szCs w:val="28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350DD0" w:rsidRDefault="00001EBD" w:rsidP="00854484">
      <w:pPr>
        <w:rPr>
          <w:rFonts w:ascii="Arial" w:hAnsi="Arial" w:cs="Arial"/>
        </w:rPr>
      </w:pPr>
    </w:p>
    <w:p w:rsidR="00001EBD" w:rsidRPr="007B0E4E" w:rsidRDefault="00001EBD" w:rsidP="00854484">
      <w:pPr>
        <w:rPr>
          <w:sz w:val="28"/>
          <w:szCs w:val="28"/>
        </w:rPr>
        <w:sectPr w:rsidR="00001EBD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001EBD" w:rsidRDefault="00001EBD" w:rsidP="006E7F6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03.11.2020 г. № 163</w:t>
      </w:r>
    </w:p>
    <w:p w:rsidR="00001EBD" w:rsidRPr="00B92430" w:rsidRDefault="00001EBD" w:rsidP="00854484">
      <w:pPr>
        <w:pStyle w:val="Heading2"/>
        <w:jc w:val="right"/>
        <w:rPr>
          <w:sz w:val="28"/>
          <w:szCs w:val="28"/>
        </w:rPr>
      </w:pPr>
      <w:r w:rsidRPr="00B92430">
        <w:rPr>
          <w:sz w:val="28"/>
          <w:szCs w:val="28"/>
        </w:rPr>
        <w:t xml:space="preserve">Приложение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001EBD" w:rsidRDefault="00001EBD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01EBD" w:rsidRPr="007B0E4E" w:rsidRDefault="00001EB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001EBD" w:rsidRPr="00C160D2" w:rsidRDefault="00001EB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001EBD" w:rsidRDefault="00001EB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001EBD" w:rsidRPr="002F0B20" w:rsidRDefault="00001EB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001EBD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01EBD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EBD" w:rsidRPr="002F0B20" w:rsidRDefault="00001EBD" w:rsidP="00232208">
            <w:pPr>
              <w:rPr>
                <w:b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001EBD" w:rsidRPr="002F0B20" w:rsidRDefault="00001EBD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001EBD" w:rsidRPr="002F0B20" w:rsidRDefault="00001EBD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BD7B19" w:rsidRDefault="00001EBD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7C6229" w:rsidRDefault="00001EBD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001EBD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2F0B20" w:rsidRDefault="00001EBD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EBD" w:rsidRDefault="00001EBD" w:rsidP="00854484">
      <w:pPr>
        <w:pStyle w:val="Heading2"/>
        <w:jc w:val="right"/>
        <w:rPr>
          <w:szCs w:val="28"/>
        </w:rPr>
      </w:pPr>
    </w:p>
    <w:p w:rsidR="00001EBD" w:rsidRDefault="00001EBD" w:rsidP="00854484">
      <w:pPr>
        <w:pStyle w:val="Heading2"/>
        <w:jc w:val="right"/>
        <w:rPr>
          <w:szCs w:val="28"/>
        </w:rPr>
      </w:pPr>
    </w:p>
    <w:p w:rsidR="00001EBD" w:rsidRDefault="00001EBD" w:rsidP="00854484">
      <w:pPr>
        <w:pStyle w:val="Heading2"/>
        <w:jc w:val="right"/>
        <w:rPr>
          <w:szCs w:val="28"/>
        </w:rPr>
      </w:pPr>
    </w:p>
    <w:p w:rsidR="00001EBD" w:rsidRDefault="00001EBD" w:rsidP="00854484">
      <w:pPr>
        <w:pStyle w:val="Heading2"/>
        <w:jc w:val="right"/>
        <w:rPr>
          <w:szCs w:val="28"/>
        </w:rPr>
      </w:pPr>
    </w:p>
    <w:p w:rsidR="00001EBD" w:rsidRDefault="00001EBD" w:rsidP="00854484">
      <w:pPr>
        <w:pStyle w:val="Heading2"/>
        <w:jc w:val="right"/>
        <w:rPr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>
      <w:pPr>
        <w:rPr>
          <w:sz w:val="28"/>
          <w:szCs w:val="28"/>
        </w:rPr>
      </w:pPr>
    </w:p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Pr="00A361F1" w:rsidRDefault="00001EBD" w:rsidP="00854484"/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001EBD" w:rsidRDefault="00001EBD" w:rsidP="00854484">
      <w:pPr>
        <w:pStyle w:val="Heading2"/>
        <w:jc w:val="left"/>
        <w:rPr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От 03.11.2020 г. № 163</w:t>
      </w: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001EBD" w:rsidRPr="00DA3CC7" w:rsidRDefault="00001EBD" w:rsidP="00854484">
      <w:pPr>
        <w:pStyle w:val="Heading2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303120">
        <w:rPr>
          <w:sz w:val="28"/>
          <w:szCs w:val="28"/>
        </w:rPr>
        <w:t>Приложение</w:t>
      </w:r>
      <w:r w:rsidRPr="00DA3CC7">
        <w:rPr>
          <w:szCs w:val="28"/>
        </w:rPr>
        <w:t xml:space="preserve">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001EBD" w:rsidRDefault="00001EBD" w:rsidP="0085448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от 05.02. 2018г. № 13</w:t>
      </w:r>
    </w:p>
    <w:p w:rsidR="00001EBD" w:rsidRDefault="00001EBD" w:rsidP="00854484">
      <w:pPr>
        <w:ind w:left="3300"/>
        <w:rPr>
          <w:b/>
          <w:sz w:val="28"/>
          <w:szCs w:val="28"/>
        </w:rPr>
      </w:pPr>
    </w:p>
    <w:p w:rsidR="00001EBD" w:rsidRPr="007B0E4E" w:rsidRDefault="00001EBD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001EBD" w:rsidRPr="007B0E4E" w:rsidRDefault="00001EBD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001EBD" w:rsidRDefault="00001EBD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001EBD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caps/>
                <w:sz w:val="28"/>
                <w:szCs w:val="28"/>
              </w:rPr>
              <w:t>Ц</w:t>
            </w:r>
            <w:r w:rsidRPr="00BD7B19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реализации подпрограммы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001EBD" w:rsidRPr="002F0B20" w:rsidRDefault="00001EBD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001EBD" w:rsidRPr="002F0B20" w:rsidTr="00232208">
        <w:trPr>
          <w:trHeight w:val="340"/>
        </w:trPr>
        <w:tc>
          <w:tcPr>
            <w:tcW w:w="3007" w:type="dxa"/>
            <w:vMerge/>
          </w:tcPr>
          <w:p w:rsidR="00001EBD" w:rsidRPr="00BD7B19" w:rsidRDefault="00001EBD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001EBD" w:rsidRPr="00BD7B19" w:rsidRDefault="00001EBD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001EBD" w:rsidRPr="00BD7B19" w:rsidRDefault="00001EBD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2020г.</w:t>
            </w:r>
          </w:p>
        </w:tc>
        <w:tc>
          <w:tcPr>
            <w:tcW w:w="1260" w:type="dxa"/>
          </w:tcPr>
          <w:p w:rsidR="00001EBD" w:rsidRPr="00BD7B19" w:rsidRDefault="00001EBD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2021г.</w:t>
            </w:r>
          </w:p>
        </w:tc>
        <w:tc>
          <w:tcPr>
            <w:tcW w:w="975" w:type="dxa"/>
          </w:tcPr>
          <w:p w:rsidR="00001EBD" w:rsidRPr="00BD7B19" w:rsidRDefault="00001EBD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D7B19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080" w:type="dxa"/>
          </w:tcPr>
          <w:p w:rsidR="00001EBD" w:rsidRPr="00BD7B19" w:rsidRDefault="00001EBD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001EBD" w:rsidRPr="002F0B20" w:rsidTr="00232208">
        <w:trPr>
          <w:trHeight w:val="1477"/>
        </w:trPr>
        <w:tc>
          <w:tcPr>
            <w:tcW w:w="3007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Цель:</w:t>
            </w: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95%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99%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001EBD" w:rsidRPr="002F0B20" w:rsidTr="00232208">
        <w:trPr>
          <w:trHeight w:val="340"/>
        </w:trPr>
        <w:tc>
          <w:tcPr>
            <w:tcW w:w="3007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Задача:</w:t>
            </w: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001EBD" w:rsidRPr="002F0B20" w:rsidRDefault="00001EBD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</w:tr>
      <w:tr w:rsidR="00001EBD" w:rsidRPr="002F0B20" w:rsidTr="00232208">
        <w:trPr>
          <w:trHeight w:val="340"/>
        </w:trPr>
        <w:tc>
          <w:tcPr>
            <w:tcW w:w="3007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Задача:</w:t>
            </w:r>
          </w:p>
          <w:p w:rsidR="00001EBD" w:rsidRDefault="00001EBD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001EBD" w:rsidRDefault="00001EBD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001EBD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Default="00001EBD" w:rsidP="00232208">
            <w:pPr>
              <w:jc w:val="both"/>
              <w:rPr>
                <w:sz w:val="28"/>
                <w:szCs w:val="28"/>
              </w:rPr>
            </w:pPr>
          </w:p>
          <w:p w:rsidR="00001EBD" w:rsidRPr="002F0B20" w:rsidRDefault="00001EBD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001EBD" w:rsidRPr="002F0B20" w:rsidRDefault="00001EBD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</w:p>
          <w:p w:rsidR="00001EBD" w:rsidRPr="00BD7B19" w:rsidRDefault="00001EBD" w:rsidP="00232208">
            <w:pPr>
              <w:pStyle w:val="BodyText"/>
              <w:rPr>
                <w:sz w:val="28"/>
                <w:szCs w:val="28"/>
              </w:rPr>
            </w:pPr>
            <w:r w:rsidRPr="00BD7B19">
              <w:rPr>
                <w:sz w:val="28"/>
                <w:szCs w:val="28"/>
              </w:rPr>
              <w:t>100%</w:t>
            </w:r>
          </w:p>
        </w:tc>
      </w:tr>
    </w:tbl>
    <w:p w:rsidR="00001EBD" w:rsidRDefault="00001EBD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01EBD" w:rsidRDefault="00001EBD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01EBD" w:rsidRDefault="00001EBD" w:rsidP="00854484">
      <w:pPr>
        <w:jc w:val="center"/>
        <w:rPr>
          <w:b/>
          <w:sz w:val="28"/>
          <w:szCs w:val="28"/>
        </w:rPr>
      </w:pPr>
    </w:p>
    <w:p w:rsidR="00001EBD" w:rsidRDefault="00001EBD" w:rsidP="00854484">
      <w:pPr>
        <w:jc w:val="center"/>
        <w:rPr>
          <w:b/>
          <w:sz w:val="28"/>
          <w:szCs w:val="28"/>
        </w:rPr>
      </w:pPr>
    </w:p>
    <w:p w:rsidR="00001EBD" w:rsidRDefault="00001EBD" w:rsidP="00BB48F0">
      <w:pPr>
        <w:rPr>
          <w:b/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001EBD" w:rsidRDefault="00001EBD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001EBD" w:rsidRDefault="00001EBD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001EBD" w:rsidRDefault="00001EBD" w:rsidP="00BB48F0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Pr="00DA589A">
        <w:rPr>
          <w:sz w:val="28"/>
          <w:szCs w:val="28"/>
        </w:rPr>
        <w:t xml:space="preserve">т </w:t>
      </w:r>
      <w:r>
        <w:rPr>
          <w:sz w:val="28"/>
          <w:szCs w:val="28"/>
        </w:rPr>
        <w:t>_______________</w:t>
      </w:r>
      <w:r w:rsidRPr="00DA589A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DA589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</w:t>
      </w:r>
    </w:p>
    <w:p w:rsidR="00001EBD" w:rsidRPr="00DA3CC7" w:rsidRDefault="00001EBD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001EBD" w:rsidRPr="00DA3CC7" w:rsidRDefault="00001EBD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от 05.02. 2018г. № 13</w:t>
      </w:r>
    </w:p>
    <w:p w:rsidR="00001EBD" w:rsidRDefault="00001EBD" w:rsidP="00854484">
      <w:pPr>
        <w:jc w:val="right"/>
        <w:rPr>
          <w:b/>
          <w:sz w:val="28"/>
          <w:szCs w:val="28"/>
        </w:rPr>
      </w:pPr>
    </w:p>
    <w:p w:rsidR="00001EBD" w:rsidRDefault="00001EBD" w:rsidP="00854484">
      <w:pPr>
        <w:jc w:val="center"/>
        <w:rPr>
          <w:b/>
          <w:sz w:val="28"/>
          <w:szCs w:val="28"/>
        </w:rPr>
      </w:pPr>
    </w:p>
    <w:p w:rsidR="00001EBD" w:rsidRDefault="00001EBD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001EBD" w:rsidRDefault="00001EBD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001EBD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A361F1" w:rsidRDefault="00001EBD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A361F1" w:rsidRDefault="00001EBD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Pr="00A361F1" w:rsidRDefault="00001EBD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EBD" w:rsidRDefault="00001EBD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EBD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Pr="008F0E93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1EBD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EBD" w:rsidRPr="00A361F1" w:rsidRDefault="00001EBD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1EBD" w:rsidRDefault="00001EBD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001EBD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001EBD" w:rsidRDefault="00001EBD" w:rsidP="009410C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001EBD" w:rsidRDefault="00001EBD" w:rsidP="009410C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01EBD" w:rsidRDefault="00001EBD" w:rsidP="009410C2">
      <w:pPr>
        <w:jc w:val="center"/>
        <w:rPr>
          <w:sz w:val="28"/>
          <w:szCs w:val="28"/>
        </w:rPr>
      </w:pPr>
    </w:p>
    <w:p w:rsidR="00001EBD" w:rsidRDefault="00001EBD" w:rsidP="009410C2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001EBD" w:rsidRDefault="00001EBD" w:rsidP="009410C2">
      <w:pPr>
        <w:tabs>
          <w:tab w:val="left" w:pos="720"/>
        </w:tabs>
        <w:ind w:firstLine="709"/>
        <w:jc w:val="center"/>
        <w:rPr>
          <w:sz w:val="28"/>
          <w:szCs w:val="28"/>
        </w:rPr>
      </w:pPr>
    </w:p>
    <w:p w:rsidR="00001EBD" w:rsidRDefault="00001EBD" w:rsidP="009410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01EBD" w:rsidRDefault="00001EBD" w:rsidP="009410C2">
      <w:pPr>
        <w:pStyle w:val="BodyText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района».</w:t>
      </w:r>
    </w:p>
    <w:p w:rsidR="00001EBD" w:rsidRDefault="00001EBD" w:rsidP="009410C2">
      <w:pPr>
        <w:pStyle w:val="BodyText"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представленном проекте НПА </w:t>
      </w:r>
      <w:r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№ 67 от 27.04.2017г.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 </w:t>
      </w:r>
      <w:r>
        <w:rPr>
          <w:bCs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001EBD" w:rsidTr="009410C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EBD" w:rsidRDefault="00001EBD">
            <w:pPr>
              <w:rPr>
                <w:sz w:val="28"/>
                <w:szCs w:val="28"/>
              </w:rPr>
            </w:pPr>
          </w:p>
          <w:p w:rsidR="00001EBD" w:rsidRDefault="00001EBD">
            <w:pPr>
              <w:rPr>
                <w:sz w:val="28"/>
                <w:szCs w:val="28"/>
              </w:rPr>
            </w:pPr>
          </w:p>
          <w:p w:rsidR="00001EBD" w:rsidRDefault="00001EBD">
            <w:pPr>
              <w:rPr>
                <w:sz w:val="28"/>
                <w:szCs w:val="28"/>
              </w:rPr>
            </w:pPr>
          </w:p>
          <w:p w:rsidR="00001EBD" w:rsidRDefault="00001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001EBD" w:rsidRDefault="00001EBD">
            <w:pPr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EBD" w:rsidRDefault="00001EBD">
            <w:pPr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01EBD" w:rsidRDefault="00001EBD">
            <w:pPr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1EBD" w:rsidRDefault="00001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001EBD" w:rsidTr="009410C2">
        <w:tc>
          <w:tcPr>
            <w:tcW w:w="3289" w:type="dxa"/>
          </w:tcPr>
          <w:p w:rsidR="00001EBD" w:rsidRDefault="00001E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01EBD" w:rsidRDefault="00001E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001EBD" w:rsidRDefault="00001E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01EBD" w:rsidRDefault="00001EBD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001EBD" w:rsidRDefault="00001EBD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01EBD" w:rsidRDefault="00001EBD" w:rsidP="009410C2">
      <w:pPr>
        <w:rPr>
          <w:sz w:val="28"/>
          <w:szCs w:val="28"/>
        </w:rPr>
      </w:pPr>
      <w:r>
        <w:rPr>
          <w:sz w:val="28"/>
          <w:szCs w:val="28"/>
        </w:rPr>
        <w:t>02.11.2020г.</w:t>
      </w:r>
    </w:p>
    <w:p w:rsidR="00001EBD" w:rsidRDefault="00001EBD" w:rsidP="009410C2">
      <w:pPr>
        <w:rPr>
          <w:sz w:val="28"/>
          <w:szCs w:val="28"/>
        </w:rPr>
      </w:pPr>
    </w:p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 w:rsidP="00854484"/>
    <w:p w:rsidR="00001EBD" w:rsidRDefault="00001EBD"/>
    <w:sectPr w:rsidR="00001EBD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1EBD"/>
    <w:rsid w:val="00002B3C"/>
    <w:rsid w:val="000076DC"/>
    <w:rsid w:val="00007A4B"/>
    <w:rsid w:val="00011DDD"/>
    <w:rsid w:val="000146EB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52C07"/>
    <w:rsid w:val="00257453"/>
    <w:rsid w:val="002668FE"/>
    <w:rsid w:val="0027393E"/>
    <w:rsid w:val="00280CDB"/>
    <w:rsid w:val="0029348D"/>
    <w:rsid w:val="002B147D"/>
    <w:rsid w:val="002B26AB"/>
    <w:rsid w:val="002C0A3F"/>
    <w:rsid w:val="002C6F06"/>
    <w:rsid w:val="002E0749"/>
    <w:rsid w:val="002E336F"/>
    <w:rsid w:val="002F0B20"/>
    <w:rsid w:val="002F5F27"/>
    <w:rsid w:val="003012C1"/>
    <w:rsid w:val="00303120"/>
    <w:rsid w:val="00304BE2"/>
    <w:rsid w:val="00313999"/>
    <w:rsid w:val="00316CB8"/>
    <w:rsid w:val="0031742D"/>
    <w:rsid w:val="00327160"/>
    <w:rsid w:val="003300D6"/>
    <w:rsid w:val="003363DE"/>
    <w:rsid w:val="00343219"/>
    <w:rsid w:val="00350DD0"/>
    <w:rsid w:val="00360E13"/>
    <w:rsid w:val="0036715C"/>
    <w:rsid w:val="00371DD8"/>
    <w:rsid w:val="00373236"/>
    <w:rsid w:val="00395C88"/>
    <w:rsid w:val="003B7A7A"/>
    <w:rsid w:val="003C4449"/>
    <w:rsid w:val="003C76AE"/>
    <w:rsid w:val="003D0BC2"/>
    <w:rsid w:val="003E5B87"/>
    <w:rsid w:val="00402990"/>
    <w:rsid w:val="00406871"/>
    <w:rsid w:val="00441605"/>
    <w:rsid w:val="00441F72"/>
    <w:rsid w:val="004447E9"/>
    <w:rsid w:val="00450612"/>
    <w:rsid w:val="0045105D"/>
    <w:rsid w:val="004572FF"/>
    <w:rsid w:val="00457BA4"/>
    <w:rsid w:val="00475127"/>
    <w:rsid w:val="004B2F60"/>
    <w:rsid w:val="004C11E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F3C42"/>
    <w:rsid w:val="005F4CE0"/>
    <w:rsid w:val="005F73CD"/>
    <w:rsid w:val="00600B30"/>
    <w:rsid w:val="00601AE9"/>
    <w:rsid w:val="006043CA"/>
    <w:rsid w:val="006214C3"/>
    <w:rsid w:val="00627CE2"/>
    <w:rsid w:val="00642D49"/>
    <w:rsid w:val="00643CF9"/>
    <w:rsid w:val="006608AA"/>
    <w:rsid w:val="00674778"/>
    <w:rsid w:val="006808AD"/>
    <w:rsid w:val="006837EC"/>
    <w:rsid w:val="006852F9"/>
    <w:rsid w:val="006909A6"/>
    <w:rsid w:val="00691F4C"/>
    <w:rsid w:val="006931E8"/>
    <w:rsid w:val="006A1081"/>
    <w:rsid w:val="006B1CDC"/>
    <w:rsid w:val="006C68A0"/>
    <w:rsid w:val="006E7F65"/>
    <w:rsid w:val="006F063A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42B"/>
    <w:rsid w:val="007B564B"/>
    <w:rsid w:val="007C6229"/>
    <w:rsid w:val="007C6D53"/>
    <w:rsid w:val="007D39CC"/>
    <w:rsid w:val="007E345A"/>
    <w:rsid w:val="007E7563"/>
    <w:rsid w:val="007F067A"/>
    <w:rsid w:val="00805501"/>
    <w:rsid w:val="00805719"/>
    <w:rsid w:val="00806695"/>
    <w:rsid w:val="0081648F"/>
    <w:rsid w:val="008205E7"/>
    <w:rsid w:val="008212A0"/>
    <w:rsid w:val="00821EA2"/>
    <w:rsid w:val="00835268"/>
    <w:rsid w:val="0085058B"/>
    <w:rsid w:val="00852E84"/>
    <w:rsid w:val="00854484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0E93"/>
    <w:rsid w:val="008F628C"/>
    <w:rsid w:val="00901122"/>
    <w:rsid w:val="00906164"/>
    <w:rsid w:val="0091187F"/>
    <w:rsid w:val="0093557D"/>
    <w:rsid w:val="009410C2"/>
    <w:rsid w:val="00942EC3"/>
    <w:rsid w:val="00974429"/>
    <w:rsid w:val="00985DB4"/>
    <w:rsid w:val="009912A3"/>
    <w:rsid w:val="00994B80"/>
    <w:rsid w:val="0099502E"/>
    <w:rsid w:val="009C0B57"/>
    <w:rsid w:val="009D7C61"/>
    <w:rsid w:val="009F491F"/>
    <w:rsid w:val="009F6FC2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C3836"/>
    <w:rsid w:val="00AC6AC1"/>
    <w:rsid w:val="00AD3D4F"/>
    <w:rsid w:val="00AD49AD"/>
    <w:rsid w:val="00AE2D66"/>
    <w:rsid w:val="00AF2982"/>
    <w:rsid w:val="00B0353A"/>
    <w:rsid w:val="00B06CD2"/>
    <w:rsid w:val="00B078F5"/>
    <w:rsid w:val="00B1038D"/>
    <w:rsid w:val="00B37FEA"/>
    <w:rsid w:val="00B6010A"/>
    <w:rsid w:val="00B85448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7B19"/>
    <w:rsid w:val="00BE5C78"/>
    <w:rsid w:val="00C13E3A"/>
    <w:rsid w:val="00C160D2"/>
    <w:rsid w:val="00C17FDD"/>
    <w:rsid w:val="00C30545"/>
    <w:rsid w:val="00C32083"/>
    <w:rsid w:val="00C3294F"/>
    <w:rsid w:val="00C35604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047CC"/>
    <w:rsid w:val="00D14088"/>
    <w:rsid w:val="00D235A4"/>
    <w:rsid w:val="00D47DD1"/>
    <w:rsid w:val="00D52877"/>
    <w:rsid w:val="00D52D76"/>
    <w:rsid w:val="00D5577B"/>
    <w:rsid w:val="00D55AA6"/>
    <w:rsid w:val="00D6370F"/>
    <w:rsid w:val="00D64C92"/>
    <w:rsid w:val="00D669EC"/>
    <w:rsid w:val="00D74DE0"/>
    <w:rsid w:val="00D8213E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23EA5"/>
    <w:rsid w:val="00F326C8"/>
    <w:rsid w:val="00F5094B"/>
    <w:rsid w:val="00F518DB"/>
    <w:rsid w:val="00F71F69"/>
    <w:rsid w:val="00F7373A"/>
    <w:rsid w:val="00F747CE"/>
    <w:rsid w:val="00F84BD5"/>
    <w:rsid w:val="00F903BE"/>
    <w:rsid w:val="00FA3870"/>
    <w:rsid w:val="00FB3BAD"/>
    <w:rsid w:val="00FB3FA7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64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19</Pages>
  <Words>3075</Words>
  <Characters>17528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2020-11-05T12:51:00Z</cp:lastPrinted>
  <dcterms:created xsi:type="dcterms:W3CDTF">2020-10-23T10:03:00Z</dcterms:created>
  <dcterms:modified xsi:type="dcterms:W3CDTF">2020-11-05T12:51:00Z</dcterms:modified>
</cp:coreProperties>
</file>