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9D8" w:rsidRDefault="004339D8" w:rsidP="00854484">
      <w:pPr>
        <w:jc w:val="center"/>
        <w:outlineLvl w:val="0"/>
        <w:rPr>
          <w:b/>
          <w:bCs/>
          <w:sz w:val="28"/>
          <w:szCs w:val="28"/>
        </w:rPr>
      </w:pPr>
    </w:p>
    <w:p w:rsidR="004339D8" w:rsidRDefault="004339D8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4339D8" w:rsidRDefault="004339D8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4339D8" w:rsidRDefault="004339D8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4339D8" w:rsidRDefault="004339D8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4339D8" w:rsidRDefault="004339D8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4339D8" w:rsidRDefault="004339D8" w:rsidP="00854484">
      <w:pPr>
        <w:jc w:val="center"/>
        <w:rPr>
          <w:b/>
          <w:bCs/>
          <w:sz w:val="28"/>
          <w:szCs w:val="28"/>
        </w:rPr>
      </w:pPr>
    </w:p>
    <w:p w:rsidR="004339D8" w:rsidRDefault="004339D8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4339D8" w:rsidRDefault="004339D8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4339D8" w:rsidRDefault="004339D8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4339D8" w:rsidRDefault="004339D8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22 октября 2021года                                                                                     № 119</w:t>
      </w:r>
    </w:p>
    <w:p w:rsidR="004339D8" w:rsidRPr="002F0B20" w:rsidRDefault="004339D8" w:rsidP="00854484">
      <w:pPr>
        <w:jc w:val="both"/>
        <w:rPr>
          <w:b/>
          <w:sz w:val="28"/>
          <w:szCs w:val="28"/>
        </w:rPr>
      </w:pPr>
    </w:p>
    <w:p w:rsidR="004339D8" w:rsidRDefault="004339D8" w:rsidP="00854484">
      <w:pPr>
        <w:pStyle w:val="BodyText"/>
        <w:ind w:firstLine="709"/>
        <w:jc w:val="center"/>
        <w:rPr>
          <w:b/>
          <w:sz w:val="28"/>
          <w:szCs w:val="28"/>
        </w:rPr>
      </w:pPr>
    </w:p>
    <w:p w:rsidR="004339D8" w:rsidRPr="002F0B20" w:rsidRDefault="004339D8" w:rsidP="00854484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№ 67 от 27.04.2017г.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4339D8" w:rsidRPr="00DA0712" w:rsidRDefault="004339D8" w:rsidP="00854484">
      <w:pPr>
        <w:ind w:firstLine="709"/>
        <w:jc w:val="center"/>
        <w:rPr>
          <w:sz w:val="28"/>
          <w:szCs w:val="28"/>
        </w:rPr>
      </w:pPr>
    </w:p>
    <w:p w:rsidR="004339D8" w:rsidRPr="002F0B20" w:rsidRDefault="004339D8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Щекинского района, администрация муниципального образования Огаревское Щекинского района,  </w:t>
      </w:r>
      <w:r w:rsidRPr="00154165">
        <w:rPr>
          <w:b/>
          <w:sz w:val="28"/>
          <w:szCs w:val="28"/>
        </w:rPr>
        <w:t>Постановляет:</w:t>
      </w:r>
    </w:p>
    <w:p w:rsidR="004339D8" w:rsidRDefault="004339D8" w:rsidP="00854484">
      <w:pPr>
        <w:pStyle w:val="BodyText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Щекинского района № 67 от 27.04.2017г. </w:t>
      </w:r>
      <w:r w:rsidRPr="00402990">
        <w:rPr>
          <w:sz w:val="28"/>
          <w:szCs w:val="28"/>
        </w:rPr>
        <w:t>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4339D8" w:rsidRPr="0045105D" w:rsidRDefault="004339D8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4339D8" w:rsidRPr="00DA0712" w:rsidRDefault="004339D8" w:rsidP="00854484">
      <w:pPr>
        <w:pStyle w:val="BodyText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4339D8" w:rsidRDefault="004339D8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</w:t>
      </w:r>
    </w:p>
    <w:p w:rsidR="004339D8" w:rsidRDefault="004339D8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4339D8" w:rsidRDefault="004339D8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4339D8" w:rsidRDefault="004339D8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4339D8" w:rsidRPr="00580E92" w:rsidRDefault="004339D8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>образования Огаревское Щекинского района по адресу: Тульская область, Щекинский район, с.п.Огаревка, ул. Шахтерская, д.7.</w:t>
      </w:r>
    </w:p>
    <w:p w:rsidR="004339D8" w:rsidRPr="00DA0712" w:rsidRDefault="004339D8" w:rsidP="00854484">
      <w:pPr>
        <w:pStyle w:val="BodyText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4339D8" w:rsidRDefault="004339D8" w:rsidP="00854484">
      <w:pPr>
        <w:pStyle w:val="BodyText"/>
        <w:rPr>
          <w:sz w:val="28"/>
          <w:szCs w:val="28"/>
        </w:rPr>
      </w:pPr>
    </w:p>
    <w:p w:rsidR="004339D8" w:rsidRDefault="004339D8" w:rsidP="00854484">
      <w:pPr>
        <w:pStyle w:val="BodyText"/>
        <w:ind w:firstLine="709"/>
        <w:rPr>
          <w:sz w:val="28"/>
          <w:szCs w:val="28"/>
        </w:rPr>
      </w:pPr>
    </w:p>
    <w:p w:rsidR="004339D8" w:rsidRPr="00DA0712" w:rsidRDefault="004339D8" w:rsidP="00854484">
      <w:pPr>
        <w:pStyle w:val="BodyText"/>
        <w:ind w:firstLine="709"/>
        <w:rPr>
          <w:sz w:val="28"/>
          <w:szCs w:val="28"/>
        </w:rPr>
      </w:pPr>
    </w:p>
    <w:p w:rsidR="004339D8" w:rsidRPr="002F0B20" w:rsidRDefault="004339D8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4339D8" w:rsidRPr="002F0B20" w:rsidRDefault="004339D8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Огаревское </w:t>
      </w:r>
    </w:p>
    <w:p w:rsidR="004339D8" w:rsidRPr="002F0B20" w:rsidRDefault="004339D8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Щекинского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4339D8" w:rsidRPr="002F0B20" w:rsidRDefault="004339D8" w:rsidP="00854484">
      <w:pPr>
        <w:jc w:val="both"/>
        <w:rPr>
          <w:b/>
          <w:sz w:val="28"/>
          <w:szCs w:val="28"/>
        </w:rPr>
      </w:pPr>
    </w:p>
    <w:p w:rsidR="004339D8" w:rsidRPr="00DA0712" w:rsidRDefault="004339D8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4339D8" w:rsidRPr="00DA0712" w:rsidRDefault="004339D8" w:rsidP="00854484">
      <w:pPr>
        <w:ind w:firstLine="709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Согласовано:</w:t>
      </w:r>
    </w:p>
    <w:p w:rsidR="004339D8" w:rsidRDefault="004339D8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4339D8" w:rsidRDefault="004339D8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Курицина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Шавлова О.В.</w:t>
      </w:r>
    </w:p>
    <w:p w:rsidR="004339D8" w:rsidRDefault="004339D8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Бородина Е.Н.</w:t>
      </w: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4339D8" w:rsidRDefault="004339D8" w:rsidP="00854484">
      <w:r>
        <w:t>Исп. Толстокорова Т.В.</w:t>
      </w:r>
    </w:p>
    <w:p w:rsidR="004339D8" w:rsidRDefault="004339D8" w:rsidP="00854484">
      <w:pPr>
        <w:rPr>
          <w:sz w:val="28"/>
          <w:szCs w:val="28"/>
        </w:rPr>
      </w:pPr>
      <w:r>
        <w:t xml:space="preserve">Тел: 8(48751) 2-05-66 (доб.205)                                             </w:t>
      </w: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/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jc w:val="both"/>
        <w:outlineLvl w:val="0"/>
        <w:rPr>
          <w:sz w:val="28"/>
          <w:szCs w:val="28"/>
        </w:rPr>
      </w:pPr>
    </w:p>
    <w:p w:rsidR="004339D8" w:rsidRDefault="004339D8" w:rsidP="00854484">
      <w:pPr>
        <w:pStyle w:val="Heading1"/>
        <w:jc w:val="center"/>
        <w:rPr>
          <w:sz w:val="28"/>
          <w:szCs w:val="28"/>
        </w:rPr>
      </w:pPr>
    </w:p>
    <w:p w:rsidR="004339D8" w:rsidRDefault="004339D8" w:rsidP="00854484">
      <w:pPr>
        <w:pStyle w:val="Heading1"/>
        <w:jc w:val="center"/>
        <w:rPr>
          <w:sz w:val="28"/>
          <w:szCs w:val="28"/>
        </w:rPr>
      </w:pPr>
    </w:p>
    <w:p w:rsidR="004339D8" w:rsidRDefault="004339D8" w:rsidP="00854484">
      <w:pPr>
        <w:pStyle w:val="Heading1"/>
        <w:jc w:val="center"/>
        <w:rPr>
          <w:sz w:val="28"/>
          <w:szCs w:val="28"/>
        </w:rPr>
      </w:pPr>
    </w:p>
    <w:p w:rsidR="004339D8" w:rsidRDefault="004339D8" w:rsidP="00854484">
      <w:pPr>
        <w:pStyle w:val="Heading1"/>
        <w:jc w:val="center"/>
        <w:rPr>
          <w:sz w:val="28"/>
          <w:szCs w:val="28"/>
        </w:rPr>
      </w:pPr>
    </w:p>
    <w:p w:rsidR="004339D8" w:rsidRDefault="004339D8" w:rsidP="00854484">
      <w:pPr>
        <w:pStyle w:val="Heading1"/>
        <w:jc w:val="center"/>
        <w:rPr>
          <w:sz w:val="28"/>
          <w:szCs w:val="28"/>
        </w:rPr>
      </w:pPr>
    </w:p>
    <w:p w:rsidR="004339D8" w:rsidRDefault="004339D8" w:rsidP="00854484">
      <w:pPr>
        <w:pStyle w:val="Heading1"/>
        <w:jc w:val="center"/>
        <w:rPr>
          <w:sz w:val="28"/>
          <w:szCs w:val="28"/>
        </w:rPr>
      </w:pPr>
    </w:p>
    <w:p w:rsidR="004339D8" w:rsidRDefault="004339D8" w:rsidP="00854484">
      <w:pPr>
        <w:pStyle w:val="Heading1"/>
        <w:jc w:val="center"/>
        <w:rPr>
          <w:sz w:val="28"/>
          <w:szCs w:val="28"/>
        </w:rPr>
      </w:pPr>
    </w:p>
    <w:p w:rsidR="004339D8" w:rsidRDefault="004339D8" w:rsidP="00854484">
      <w:pPr>
        <w:pStyle w:val="Heading1"/>
        <w:jc w:val="center"/>
        <w:rPr>
          <w:sz w:val="28"/>
          <w:szCs w:val="28"/>
        </w:rPr>
      </w:pPr>
    </w:p>
    <w:p w:rsidR="004339D8" w:rsidRDefault="004339D8" w:rsidP="00854484">
      <w:pPr>
        <w:pStyle w:val="Heading1"/>
        <w:jc w:val="center"/>
        <w:rPr>
          <w:sz w:val="28"/>
          <w:szCs w:val="28"/>
        </w:rPr>
      </w:pPr>
    </w:p>
    <w:p w:rsidR="004339D8" w:rsidRDefault="004339D8" w:rsidP="00854484">
      <w:pPr>
        <w:pStyle w:val="Heading1"/>
        <w:jc w:val="center"/>
        <w:rPr>
          <w:sz w:val="28"/>
          <w:szCs w:val="28"/>
        </w:rPr>
      </w:pPr>
    </w:p>
    <w:p w:rsidR="004339D8" w:rsidRDefault="004339D8" w:rsidP="004716D9"/>
    <w:p w:rsidR="004339D8" w:rsidRDefault="004339D8" w:rsidP="004716D9"/>
    <w:p w:rsidR="004339D8" w:rsidRDefault="004339D8" w:rsidP="004716D9"/>
    <w:p w:rsidR="004339D8" w:rsidRPr="004716D9" w:rsidRDefault="004339D8" w:rsidP="004716D9"/>
    <w:p w:rsidR="004339D8" w:rsidRDefault="004339D8" w:rsidP="00854484">
      <w:pPr>
        <w:pStyle w:val="Heading1"/>
        <w:jc w:val="center"/>
        <w:rPr>
          <w:sz w:val="28"/>
          <w:szCs w:val="28"/>
        </w:rPr>
      </w:pPr>
    </w:p>
    <w:p w:rsidR="004339D8" w:rsidRDefault="004339D8" w:rsidP="00854484">
      <w:pPr>
        <w:pStyle w:val="Heading1"/>
        <w:jc w:val="center"/>
        <w:rPr>
          <w:sz w:val="28"/>
          <w:szCs w:val="28"/>
        </w:rPr>
      </w:pPr>
    </w:p>
    <w:p w:rsidR="004339D8" w:rsidRDefault="004339D8" w:rsidP="00854484">
      <w:pPr>
        <w:pStyle w:val="Heading1"/>
        <w:jc w:val="center"/>
        <w:rPr>
          <w:sz w:val="28"/>
          <w:szCs w:val="28"/>
        </w:rPr>
      </w:pPr>
    </w:p>
    <w:p w:rsidR="004339D8" w:rsidRPr="007E7563" w:rsidRDefault="004339D8" w:rsidP="00854484">
      <w:pPr>
        <w:pStyle w:val="Heading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>П Р О Г Р А М М А</w:t>
      </w:r>
    </w:p>
    <w:p w:rsidR="004339D8" w:rsidRPr="007E7563" w:rsidRDefault="004339D8" w:rsidP="00854484">
      <w:pPr>
        <w:jc w:val="center"/>
        <w:rPr>
          <w:b/>
          <w:sz w:val="28"/>
          <w:szCs w:val="28"/>
        </w:rPr>
      </w:pPr>
    </w:p>
    <w:p w:rsidR="004339D8" w:rsidRPr="007E7563" w:rsidRDefault="004339D8" w:rsidP="00854484">
      <w:pPr>
        <w:jc w:val="center"/>
        <w:rPr>
          <w:b/>
          <w:sz w:val="28"/>
          <w:szCs w:val="28"/>
        </w:rPr>
      </w:pPr>
    </w:p>
    <w:p w:rsidR="004339D8" w:rsidRPr="007E7563" w:rsidRDefault="004339D8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Щекинского района </w:t>
      </w:r>
    </w:p>
    <w:p w:rsidR="004339D8" w:rsidRPr="007E7563" w:rsidRDefault="004339D8" w:rsidP="00854484">
      <w:pPr>
        <w:jc w:val="center"/>
        <w:rPr>
          <w:sz w:val="28"/>
          <w:szCs w:val="28"/>
        </w:rPr>
      </w:pPr>
    </w:p>
    <w:p w:rsidR="004339D8" w:rsidRPr="007E7563" w:rsidRDefault="004339D8" w:rsidP="00854484">
      <w:pPr>
        <w:jc w:val="center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3145CE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4339D8" w:rsidRDefault="004339D8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4339D8" w:rsidRDefault="004339D8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4339D8" w:rsidRDefault="004339D8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4339D8" w:rsidRDefault="004339D8" w:rsidP="00DA589A">
      <w:pPr>
        <w:jc w:val="right"/>
        <w:rPr>
          <w:sz w:val="28"/>
          <w:szCs w:val="28"/>
        </w:rPr>
      </w:pPr>
      <w:r>
        <w:rPr>
          <w:sz w:val="28"/>
          <w:szCs w:val="28"/>
        </w:rPr>
        <w:t>От 22.10.2021 г. № 119</w:t>
      </w:r>
    </w:p>
    <w:p w:rsidR="004339D8" w:rsidRDefault="004339D8" w:rsidP="00854484">
      <w:pPr>
        <w:rPr>
          <w:sz w:val="28"/>
          <w:szCs w:val="28"/>
        </w:rPr>
      </w:pPr>
    </w:p>
    <w:p w:rsidR="004339D8" w:rsidRPr="00DA3CC7" w:rsidRDefault="004339D8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4339D8" w:rsidRPr="00DA3CC7" w:rsidRDefault="004339D8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4339D8" w:rsidRPr="00DA3CC7" w:rsidRDefault="004339D8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4339D8" w:rsidRPr="00DA3CC7" w:rsidRDefault="004339D8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4339D8" w:rsidRPr="00DA3CC7" w:rsidRDefault="004339D8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4339D8" w:rsidRPr="00A71D56" w:rsidRDefault="004339D8" w:rsidP="00854484">
      <w:pPr>
        <w:pStyle w:val="Heading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4339D8" w:rsidRDefault="004339D8" w:rsidP="00854484">
      <w:pPr>
        <w:pStyle w:val="Heading2"/>
        <w:jc w:val="right"/>
        <w:rPr>
          <w:b/>
          <w:szCs w:val="28"/>
        </w:rPr>
      </w:pPr>
    </w:p>
    <w:p w:rsidR="004339D8" w:rsidRPr="007E7563" w:rsidRDefault="004339D8" w:rsidP="00854484">
      <w:pPr>
        <w:pStyle w:val="Heading2"/>
        <w:rPr>
          <w:szCs w:val="28"/>
        </w:rPr>
      </w:pPr>
      <w:r w:rsidRPr="007E7563">
        <w:rPr>
          <w:b/>
          <w:szCs w:val="28"/>
        </w:rPr>
        <w:t>П А С П О Р Т</w:t>
      </w:r>
    </w:p>
    <w:p w:rsidR="004339D8" w:rsidRPr="007E7563" w:rsidRDefault="004339D8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Щекинского района </w:t>
      </w:r>
    </w:p>
    <w:p w:rsidR="004339D8" w:rsidRPr="007E7563" w:rsidRDefault="004339D8" w:rsidP="00854484">
      <w:pPr>
        <w:jc w:val="center"/>
        <w:rPr>
          <w:b/>
          <w:sz w:val="28"/>
          <w:szCs w:val="28"/>
        </w:rPr>
      </w:pPr>
    </w:p>
    <w:p w:rsidR="004339D8" w:rsidRPr="007E7563" w:rsidRDefault="004339D8" w:rsidP="00854484">
      <w:pPr>
        <w:jc w:val="center"/>
        <w:rPr>
          <w:sz w:val="28"/>
          <w:szCs w:val="28"/>
        </w:rPr>
      </w:pPr>
    </w:p>
    <w:p w:rsidR="004339D8" w:rsidRPr="007E7563" w:rsidRDefault="004339D8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4339D8" w:rsidRPr="007E7563" w:rsidRDefault="004339D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Щекинского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4339D8" w:rsidRPr="007E7563" w:rsidRDefault="004339D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4339D8" w:rsidRPr="007E7563" w:rsidRDefault="004339D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4339D8" w:rsidRPr="007E7563" w:rsidRDefault="004339D8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4339D8" w:rsidRPr="007E7563" w:rsidRDefault="004339D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4339D8" w:rsidRPr="007E7563" w:rsidRDefault="004339D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4339D8" w:rsidRPr="007E7563" w:rsidRDefault="004339D8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4339D8" w:rsidRPr="007E7563" w:rsidRDefault="004339D8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4339D8" w:rsidRPr="007E7563" w:rsidRDefault="004339D8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4339D8" w:rsidRPr="007E7563" w:rsidRDefault="004339D8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4339D8" w:rsidRPr="007E7563" w:rsidRDefault="004339D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740" w:type="dxa"/>
          </w:tcPr>
          <w:p w:rsidR="004339D8" w:rsidRPr="000F6E94" w:rsidRDefault="004339D8" w:rsidP="00DA589A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2021-2023 г.г.</w:t>
            </w: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4339D8" w:rsidRPr="007E7563" w:rsidRDefault="004339D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4339D8" w:rsidRPr="007E7563" w:rsidRDefault="004339D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4339D8" w:rsidRPr="007E7563" w:rsidRDefault="004339D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4339D8" w:rsidRPr="007E7563" w:rsidRDefault="004339D8" w:rsidP="00232208">
            <w:pPr>
              <w:rPr>
                <w:sz w:val="28"/>
                <w:szCs w:val="28"/>
              </w:rPr>
            </w:pP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«Энергоэффективность уличного освещения муниципального образования Огаревское Щекинского района»</w:t>
            </w: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>
              <w:rPr>
                <w:sz w:val="28"/>
                <w:szCs w:val="28"/>
              </w:rPr>
              <w:t xml:space="preserve">40,0 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4339D8" w:rsidRPr="007E7563" w:rsidRDefault="004339D8" w:rsidP="00232208">
            <w:pPr>
              <w:rPr>
                <w:sz w:val="28"/>
                <w:szCs w:val="28"/>
              </w:rPr>
            </w:pPr>
          </w:p>
          <w:p w:rsidR="004339D8" w:rsidRPr="007E7563" w:rsidRDefault="004339D8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 0,0  тыс.руб.</w:t>
            </w:r>
          </w:p>
          <w:p w:rsidR="004339D8" w:rsidRPr="007E7563" w:rsidRDefault="004339D8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20,0  тыс.руб.</w:t>
            </w:r>
          </w:p>
          <w:p w:rsidR="004339D8" w:rsidRPr="007E7563" w:rsidRDefault="004339D8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    20,0  тыс.руб.</w:t>
            </w:r>
          </w:p>
        </w:tc>
      </w:tr>
      <w:tr w:rsidR="004339D8" w:rsidRPr="007E7563" w:rsidTr="00232208">
        <w:tc>
          <w:tcPr>
            <w:tcW w:w="1980" w:type="dxa"/>
          </w:tcPr>
          <w:p w:rsidR="004339D8" w:rsidRPr="007E7563" w:rsidRDefault="004339D8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4339D8" w:rsidRDefault="004339D8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4339D8" w:rsidRDefault="004339D8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4339D8" w:rsidRPr="00BD3596" w:rsidRDefault="004339D8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4339D8" w:rsidRPr="007E7563" w:rsidRDefault="004339D8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</w:tr>
    </w:tbl>
    <w:p w:rsidR="004339D8" w:rsidRPr="007E7563" w:rsidRDefault="004339D8" w:rsidP="00854484">
      <w:pPr>
        <w:ind w:left="360"/>
        <w:rPr>
          <w:b/>
          <w:sz w:val="28"/>
          <w:szCs w:val="28"/>
        </w:rPr>
      </w:pPr>
    </w:p>
    <w:p w:rsidR="004339D8" w:rsidRDefault="004339D8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4339D8" w:rsidRDefault="004339D8" w:rsidP="00854484">
      <w:pPr>
        <w:jc w:val="center"/>
        <w:rPr>
          <w:b/>
          <w:sz w:val="28"/>
          <w:szCs w:val="28"/>
          <w:u w:val="single"/>
        </w:rPr>
      </w:pPr>
    </w:p>
    <w:p w:rsidR="004339D8" w:rsidRPr="00852E84" w:rsidRDefault="004339D8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 xml:space="preserve">инского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4339D8" w:rsidRDefault="004339D8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4339D8" w:rsidRDefault="004339D8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4339D8" w:rsidRPr="001912CE" w:rsidRDefault="004339D8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4339D8" w:rsidRPr="001912CE" w:rsidRDefault="004339D8" w:rsidP="00854484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4339D8" w:rsidRDefault="004339D8" w:rsidP="00854484">
      <w:pPr>
        <w:rPr>
          <w:sz w:val="28"/>
        </w:rPr>
      </w:pPr>
    </w:p>
    <w:p w:rsidR="004339D8" w:rsidRDefault="004339D8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4339D8" w:rsidRDefault="004339D8" w:rsidP="00854484">
      <w:pPr>
        <w:jc w:val="center"/>
        <w:rPr>
          <w:b/>
          <w:sz w:val="28"/>
          <w:u w:val="single"/>
        </w:rPr>
      </w:pPr>
    </w:p>
    <w:p w:rsidR="004339D8" w:rsidRPr="00674778" w:rsidRDefault="004339D8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4339D8" w:rsidRDefault="004339D8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4339D8" w:rsidRPr="00007A4B" w:rsidRDefault="004339D8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4339D8" w:rsidRDefault="004339D8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4339D8" w:rsidRDefault="004339D8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4339D8" w:rsidRDefault="004339D8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4339D8" w:rsidRDefault="004339D8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4339D8" w:rsidRPr="002F0B20" w:rsidRDefault="004339D8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4339D8" w:rsidRPr="002F0B20" w:rsidRDefault="004339D8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339D8" w:rsidRDefault="004339D8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4339D8" w:rsidRPr="00304BE2" w:rsidRDefault="004339D8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«Эн</w:t>
      </w:r>
      <w:r>
        <w:rPr>
          <w:rFonts w:ascii="Times New Roman" w:hAnsi="Times New Roman" w:cs="Times New Roman"/>
          <w:sz w:val="28"/>
          <w:szCs w:val="28"/>
        </w:rPr>
        <w:t>ергоэффективность уличного освещения в  муниципальном образования Огаревское Щекинского района» (приложение 1 к муниципальной программе).</w:t>
      </w:r>
    </w:p>
    <w:p w:rsidR="004339D8" w:rsidRDefault="004339D8" w:rsidP="00854484">
      <w:pPr>
        <w:jc w:val="both"/>
      </w:pPr>
    </w:p>
    <w:p w:rsidR="004339D8" w:rsidRPr="002F0B20" w:rsidRDefault="004339D8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контроль  за ходом реализации Программы.</w:t>
      </w:r>
    </w:p>
    <w:p w:rsidR="004339D8" w:rsidRPr="002F0B20" w:rsidRDefault="004339D8" w:rsidP="00854484">
      <w:pPr>
        <w:rPr>
          <w:b/>
          <w:sz w:val="28"/>
          <w:szCs w:val="28"/>
        </w:rPr>
      </w:pPr>
    </w:p>
    <w:p w:rsidR="004339D8" w:rsidRPr="007E7563" w:rsidRDefault="004339D8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4339D8" w:rsidRPr="007E7563" w:rsidRDefault="004339D8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4339D8" w:rsidRPr="007E7563" w:rsidRDefault="004339D8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Контроль за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4339D8" w:rsidRPr="007E7563" w:rsidRDefault="004339D8" w:rsidP="00854484">
      <w:pPr>
        <w:ind w:firstLine="720"/>
        <w:jc w:val="both"/>
        <w:rPr>
          <w:sz w:val="28"/>
          <w:szCs w:val="28"/>
        </w:rPr>
      </w:pPr>
    </w:p>
    <w:p w:rsidR="004339D8" w:rsidRPr="007E7563" w:rsidRDefault="004339D8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4339D8" w:rsidRPr="007E7563" w:rsidRDefault="004339D8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4339D8" w:rsidRDefault="004339D8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4339D8" w:rsidRDefault="004339D8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4339D8" w:rsidRDefault="004339D8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4339D8" w:rsidRDefault="004339D8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4339D8" w:rsidRDefault="004339D8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                                </w:t>
      </w: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Default="004339D8" w:rsidP="00854484">
      <w:pPr>
        <w:jc w:val="right"/>
        <w:rPr>
          <w:rFonts w:ascii="Arial" w:hAnsi="Arial" w:cs="Arial"/>
          <w:b/>
          <w:szCs w:val="28"/>
        </w:rPr>
      </w:pPr>
    </w:p>
    <w:p w:rsidR="004339D8" w:rsidRPr="002C6F06" w:rsidRDefault="004339D8" w:rsidP="00854484"/>
    <w:p w:rsidR="004339D8" w:rsidRPr="00F747CE" w:rsidRDefault="004339D8" w:rsidP="00854484">
      <w:pPr>
        <w:pStyle w:val="Heading2"/>
        <w:rPr>
          <w:szCs w:val="28"/>
        </w:rPr>
      </w:pPr>
      <w:r w:rsidRPr="00F747CE">
        <w:rPr>
          <w:b/>
          <w:szCs w:val="28"/>
        </w:rPr>
        <w:t>П А С П О Р Т</w:t>
      </w:r>
    </w:p>
    <w:p w:rsidR="004339D8" w:rsidRPr="00F747CE" w:rsidRDefault="004339D8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подпрограммы «Энергоэффективность уличного освещения </w:t>
      </w:r>
    </w:p>
    <w:p w:rsidR="004339D8" w:rsidRPr="00F747CE" w:rsidRDefault="004339D8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Огаревское Щекинского района»</w:t>
      </w:r>
    </w:p>
    <w:p w:rsidR="004339D8" w:rsidRPr="00F747CE" w:rsidRDefault="004339D8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4339D8" w:rsidRPr="00F747CE" w:rsidRDefault="004339D8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Энергоэффективность уличного освещения муниципального образования Огаревское Щекинского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4339D8" w:rsidRPr="00F747CE" w:rsidRDefault="004339D8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4339D8" w:rsidRPr="00F747CE" w:rsidRDefault="004339D8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4339D8" w:rsidRPr="00F747CE" w:rsidRDefault="004339D8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4339D8" w:rsidRPr="00F747CE" w:rsidRDefault="004339D8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4339D8" w:rsidRPr="00F747CE" w:rsidRDefault="004339D8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4339D8" w:rsidRPr="00F747CE" w:rsidRDefault="004339D8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4339D8" w:rsidRPr="00F747CE" w:rsidRDefault="004339D8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4339D8" w:rsidRPr="002F0B20" w:rsidRDefault="004339D8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4339D8" w:rsidRPr="000F6E94" w:rsidRDefault="004339D8" w:rsidP="00D32EE0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2021-2023 г.г.</w:t>
            </w: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4339D8" w:rsidRPr="00F747CE" w:rsidRDefault="004339D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4339D8" w:rsidRPr="00F747CE" w:rsidRDefault="004339D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4339D8" w:rsidRPr="00F747CE" w:rsidRDefault="004339D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4339D8" w:rsidRPr="00F747CE" w:rsidRDefault="004339D8" w:rsidP="00232208">
            <w:pPr>
              <w:rPr>
                <w:sz w:val="28"/>
                <w:szCs w:val="28"/>
              </w:rPr>
            </w:pP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40,0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4339D8" w:rsidRPr="00F747CE" w:rsidRDefault="004339D8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0,0  т. руб.</w:t>
            </w:r>
          </w:p>
          <w:p w:rsidR="004339D8" w:rsidRPr="00F747CE" w:rsidRDefault="004339D8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20,0  т. руб.</w:t>
            </w:r>
          </w:p>
          <w:p w:rsidR="004339D8" w:rsidRPr="00F747CE" w:rsidRDefault="004339D8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20,0 т. руб.</w:t>
            </w:r>
          </w:p>
          <w:p w:rsidR="004339D8" w:rsidRPr="00F747CE" w:rsidRDefault="004339D8" w:rsidP="00232208">
            <w:pPr>
              <w:rPr>
                <w:sz w:val="28"/>
                <w:szCs w:val="28"/>
              </w:rPr>
            </w:pPr>
          </w:p>
        </w:tc>
      </w:tr>
      <w:tr w:rsidR="004339D8" w:rsidRPr="00F747CE" w:rsidTr="00232208">
        <w:tc>
          <w:tcPr>
            <w:tcW w:w="1980" w:type="dxa"/>
          </w:tcPr>
          <w:p w:rsidR="004339D8" w:rsidRPr="00F747CE" w:rsidRDefault="004339D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4339D8" w:rsidRPr="00F747CE" w:rsidRDefault="004339D8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4339D8" w:rsidRPr="00F747CE" w:rsidRDefault="004339D8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4339D8" w:rsidRPr="00F747CE" w:rsidRDefault="004339D8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4339D8" w:rsidRPr="00F747CE" w:rsidRDefault="004339D8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4339D8" w:rsidRPr="002F0B20" w:rsidRDefault="004339D8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4339D8" w:rsidRDefault="004339D8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339D8" w:rsidRPr="007B0E4E" w:rsidRDefault="004339D8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4339D8" w:rsidRPr="00F747CE" w:rsidRDefault="004339D8" w:rsidP="00854484">
      <w:pPr>
        <w:ind w:left="360"/>
        <w:jc w:val="center"/>
        <w:rPr>
          <w:b/>
          <w:sz w:val="28"/>
          <w:szCs w:val="28"/>
        </w:rPr>
      </w:pP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энерго-эффективных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4339D8" w:rsidRPr="00171E93" w:rsidRDefault="004339D8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339D8" w:rsidRPr="00171E93" w:rsidRDefault="004339D8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4339D8" w:rsidRPr="00171E93" w:rsidRDefault="004339D8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4339D8" w:rsidRPr="00171E93" w:rsidRDefault="004339D8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4339D8" w:rsidRPr="00171E93" w:rsidRDefault="004339D8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4339D8" w:rsidRPr="00171E93" w:rsidRDefault="004339D8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4339D8" w:rsidRPr="00171E93" w:rsidRDefault="004339D8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>внедрения энергосберегающих технологий в первую очередь замена ламп на энергосберегающие.</w:t>
      </w:r>
    </w:p>
    <w:p w:rsidR="004339D8" w:rsidRPr="00171E93" w:rsidRDefault="004339D8" w:rsidP="00854484">
      <w:pPr>
        <w:rPr>
          <w:sz w:val="28"/>
          <w:szCs w:val="28"/>
        </w:rPr>
      </w:pPr>
    </w:p>
    <w:p w:rsidR="004339D8" w:rsidRPr="00171E93" w:rsidRDefault="004339D8" w:rsidP="00854484">
      <w:pPr>
        <w:rPr>
          <w:sz w:val="28"/>
          <w:szCs w:val="28"/>
        </w:rPr>
      </w:pPr>
    </w:p>
    <w:p w:rsidR="004339D8" w:rsidRPr="00171E93" w:rsidRDefault="004339D8" w:rsidP="00854484">
      <w:pPr>
        <w:rPr>
          <w:sz w:val="28"/>
          <w:szCs w:val="28"/>
        </w:rPr>
      </w:pPr>
    </w:p>
    <w:p w:rsidR="004339D8" w:rsidRPr="00171E93" w:rsidRDefault="004339D8" w:rsidP="00854484">
      <w:pPr>
        <w:rPr>
          <w:sz w:val="28"/>
          <w:szCs w:val="28"/>
        </w:rPr>
      </w:pPr>
    </w:p>
    <w:p w:rsidR="004339D8" w:rsidRPr="00171E93" w:rsidRDefault="004339D8" w:rsidP="00854484">
      <w:pPr>
        <w:rPr>
          <w:sz w:val="28"/>
          <w:szCs w:val="28"/>
        </w:rPr>
      </w:pPr>
    </w:p>
    <w:p w:rsidR="004339D8" w:rsidRPr="00171E93" w:rsidRDefault="004339D8" w:rsidP="00854484">
      <w:pPr>
        <w:rPr>
          <w:sz w:val="28"/>
          <w:szCs w:val="28"/>
        </w:rPr>
      </w:pPr>
    </w:p>
    <w:p w:rsidR="004339D8" w:rsidRPr="007B0E4E" w:rsidRDefault="004339D8" w:rsidP="00854484">
      <w:pPr>
        <w:rPr>
          <w:sz w:val="28"/>
          <w:szCs w:val="28"/>
        </w:rPr>
      </w:pPr>
    </w:p>
    <w:p w:rsidR="004339D8" w:rsidRPr="007B0E4E" w:rsidRDefault="004339D8" w:rsidP="00854484">
      <w:pPr>
        <w:rPr>
          <w:sz w:val="28"/>
          <w:szCs w:val="28"/>
        </w:rPr>
      </w:pPr>
    </w:p>
    <w:p w:rsidR="004339D8" w:rsidRPr="007B0E4E" w:rsidRDefault="004339D8" w:rsidP="00854484">
      <w:pPr>
        <w:rPr>
          <w:sz w:val="28"/>
          <w:szCs w:val="28"/>
        </w:rPr>
      </w:pPr>
    </w:p>
    <w:p w:rsidR="004339D8" w:rsidRPr="007B0E4E" w:rsidRDefault="004339D8" w:rsidP="00854484">
      <w:pPr>
        <w:rPr>
          <w:sz w:val="28"/>
          <w:szCs w:val="28"/>
        </w:rPr>
      </w:pPr>
    </w:p>
    <w:p w:rsidR="004339D8" w:rsidRPr="007B0E4E" w:rsidRDefault="004339D8" w:rsidP="00854484">
      <w:pPr>
        <w:rPr>
          <w:sz w:val="28"/>
          <w:szCs w:val="28"/>
        </w:rPr>
      </w:pPr>
    </w:p>
    <w:p w:rsidR="004339D8" w:rsidRPr="00350DD0" w:rsidRDefault="004339D8" w:rsidP="00854484">
      <w:pPr>
        <w:rPr>
          <w:rFonts w:ascii="Arial" w:hAnsi="Arial" w:cs="Arial"/>
        </w:rPr>
      </w:pPr>
    </w:p>
    <w:p w:rsidR="004339D8" w:rsidRPr="00350DD0" w:rsidRDefault="004339D8" w:rsidP="00854484">
      <w:pPr>
        <w:rPr>
          <w:rFonts w:ascii="Arial" w:hAnsi="Arial" w:cs="Arial"/>
        </w:rPr>
      </w:pPr>
    </w:p>
    <w:p w:rsidR="004339D8" w:rsidRPr="00350DD0" w:rsidRDefault="004339D8" w:rsidP="00854484">
      <w:pPr>
        <w:rPr>
          <w:rFonts w:ascii="Arial" w:hAnsi="Arial" w:cs="Arial"/>
        </w:rPr>
      </w:pPr>
    </w:p>
    <w:p w:rsidR="004339D8" w:rsidRPr="00350DD0" w:rsidRDefault="004339D8" w:rsidP="00854484">
      <w:pPr>
        <w:rPr>
          <w:rFonts w:ascii="Arial" w:hAnsi="Arial" w:cs="Arial"/>
        </w:rPr>
      </w:pPr>
    </w:p>
    <w:p w:rsidR="004339D8" w:rsidRPr="00350DD0" w:rsidRDefault="004339D8" w:rsidP="00854484">
      <w:pPr>
        <w:rPr>
          <w:rFonts w:ascii="Arial" w:hAnsi="Arial" w:cs="Arial"/>
        </w:rPr>
      </w:pPr>
    </w:p>
    <w:p w:rsidR="004339D8" w:rsidRPr="00350DD0" w:rsidRDefault="004339D8" w:rsidP="00854484">
      <w:pPr>
        <w:rPr>
          <w:rFonts w:ascii="Arial" w:hAnsi="Arial" w:cs="Arial"/>
        </w:rPr>
      </w:pPr>
    </w:p>
    <w:p w:rsidR="004339D8" w:rsidRPr="00350DD0" w:rsidRDefault="004339D8" w:rsidP="00854484">
      <w:pPr>
        <w:rPr>
          <w:rFonts w:ascii="Arial" w:hAnsi="Arial" w:cs="Arial"/>
        </w:rPr>
      </w:pPr>
    </w:p>
    <w:p w:rsidR="004339D8" w:rsidRPr="00350DD0" w:rsidRDefault="004339D8" w:rsidP="00854484">
      <w:pPr>
        <w:rPr>
          <w:rFonts w:ascii="Arial" w:hAnsi="Arial" w:cs="Arial"/>
        </w:rPr>
      </w:pPr>
    </w:p>
    <w:p w:rsidR="004339D8" w:rsidRPr="007B0E4E" w:rsidRDefault="004339D8" w:rsidP="00854484">
      <w:pPr>
        <w:rPr>
          <w:sz w:val="28"/>
          <w:szCs w:val="28"/>
        </w:rPr>
        <w:sectPr w:rsidR="004339D8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4339D8" w:rsidRDefault="004339D8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4339D8" w:rsidRDefault="004339D8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4339D8" w:rsidRDefault="004339D8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4339D8" w:rsidRDefault="004339D8" w:rsidP="006E7F6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________2021 г. № ____</w:t>
      </w:r>
    </w:p>
    <w:p w:rsidR="004339D8" w:rsidRPr="00B92430" w:rsidRDefault="004339D8" w:rsidP="00854484">
      <w:pPr>
        <w:pStyle w:val="Heading2"/>
        <w:jc w:val="right"/>
        <w:rPr>
          <w:sz w:val="28"/>
          <w:szCs w:val="28"/>
        </w:rPr>
      </w:pPr>
      <w:r w:rsidRPr="00B92430">
        <w:rPr>
          <w:sz w:val="28"/>
          <w:szCs w:val="28"/>
        </w:rPr>
        <w:t xml:space="preserve">Приложение </w:t>
      </w:r>
    </w:p>
    <w:p w:rsidR="004339D8" w:rsidRPr="00DA3CC7" w:rsidRDefault="004339D8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4339D8" w:rsidRPr="00DA3CC7" w:rsidRDefault="004339D8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4339D8" w:rsidRPr="00DA3CC7" w:rsidRDefault="004339D8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4339D8" w:rsidRPr="00DA3CC7" w:rsidRDefault="004339D8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>от 27.04.2017г. № 67</w:t>
      </w:r>
    </w:p>
    <w:p w:rsidR="004339D8" w:rsidRDefault="004339D8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39D8" w:rsidRPr="007B0E4E" w:rsidRDefault="004339D8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4339D8" w:rsidRPr="00C160D2" w:rsidRDefault="004339D8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4339D8" w:rsidRDefault="004339D8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4339D8" w:rsidRPr="002F0B20" w:rsidRDefault="004339D8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4339D8" w:rsidRPr="002F0B20" w:rsidTr="00232208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(соисполни-тель)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4339D8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Pr="002F0B20" w:rsidRDefault="004339D8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Pr="002F0B20" w:rsidRDefault="004339D8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D8" w:rsidRPr="002F0B20" w:rsidRDefault="004339D8" w:rsidP="00232208">
            <w:pPr>
              <w:rPr>
                <w:b/>
                <w:sz w:val="28"/>
                <w:szCs w:val="28"/>
              </w:rPr>
            </w:pPr>
          </w:p>
        </w:tc>
      </w:tr>
      <w:tr w:rsidR="004339D8" w:rsidRPr="002F0B20" w:rsidTr="00232208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39D8" w:rsidRPr="002F0B20" w:rsidRDefault="004339D8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Pr="002F0B20" w:rsidRDefault="004339D8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Pr="002F0B20" w:rsidRDefault="004339D8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Огаревское 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внебюджет-</w:t>
            </w:r>
          </w:p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D8" w:rsidRPr="002F0B20" w:rsidRDefault="004339D8" w:rsidP="00232208">
            <w:pPr>
              <w:rPr>
                <w:b/>
                <w:sz w:val="28"/>
                <w:szCs w:val="28"/>
              </w:rPr>
            </w:pPr>
          </w:p>
        </w:tc>
      </w:tr>
      <w:tr w:rsidR="004339D8" w:rsidRPr="002F0B20" w:rsidTr="00232208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F0B20">
              <w:rPr>
                <w:color w:val="000000"/>
                <w:sz w:val="28"/>
                <w:szCs w:val="28"/>
              </w:rPr>
              <w:t>Приобретение энергосберегающих</w:t>
            </w:r>
          </w:p>
          <w:p w:rsidR="004339D8" w:rsidRPr="002F0B20" w:rsidRDefault="004339D8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4339D8" w:rsidRPr="002F0B20" w:rsidRDefault="004339D8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0F6E94" w:rsidRDefault="004339D8" w:rsidP="00232208">
            <w:pPr>
              <w:pStyle w:val="Heading1"/>
              <w:ind w:left="50"/>
              <w:jc w:val="lef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40,0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7C6229" w:rsidRDefault="004339D8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4339D8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D32E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RPr="002F0B20" w:rsidTr="00232208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2F0B20" w:rsidRDefault="004339D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9D8" w:rsidRDefault="004339D8" w:rsidP="00854484">
      <w:pPr>
        <w:pStyle w:val="Heading2"/>
        <w:jc w:val="right"/>
        <w:rPr>
          <w:szCs w:val="28"/>
        </w:rPr>
      </w:pPr>
    </w:p>
    <w:p w:rsidR="004339D8" w:rsidRDefault="004339D8" w:rsidP="00854484">
      <w:pPr>
        <w:pStyle w:val="Heading2"/>
        <w:jc w:val="right"/>
        <w:rPr>
          <w:szCs w:val="28"/>
        </w:rPr>
      </w:pPr>
    </w:p>
    <w:p w:rsidR="004339D8" w:rsidRDefault="004339D8" w:rsidP="00854484">
      <w:pPr>
        <w:pStyle w:val="Heading2"/>
        <w:jc w:val="right"/>
        <w:rPr>
          <w:szCs w:val="28"/>
        </w:rPr>
      </w:pPr>
    </w:p>
    <w:p w:rsidR="004339D8" w:rsidRDefault="004339D8" w:rsidP="00854484">
      <w:pPr>
        <w:pStyle w:val="Heading2"/>
        <w:jc w:val="right"/>
        <w:rPr>
          <w:szCs w:val="28"/>
        </w:rPr>
      </w:pPr>
    </w:p>
    <w:p w:rsidR="004339D8" w:rsidRDefault="004339D8" w:rsidP="00854484">
      <w:pPr>
        <w:pStyle w:val="Heading2"/>
        <w:jc w:val="right"/>
        <w:rPr>
          <w:szCs w:val="28"/>
        </w:rPr>
      </w:pP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>
      <w:pPr>
        <w:rPr>
          <w:sz w:val="28"/>
          <w:szCs w:val="28"/>
        </w:rPr>
      </w:pPr>
    </w:p>
    <w:p w:rsidR="004339D8" w:rsidRDefault="004339D8" w:rsidP="00854484"/>
    <w:p w:rsidR="004339D8" w:rsidRDefault="004339D8" w:rsidP="00854484"/>
    <w:p w:rsidR="004339D8" w:rsidRDefault="004339D8" w:rsidP="00854484"/>
    <w:p w:rsidR="004339D8" w:rsidRDefault="004339D8" w:rsidP="00854484"/>
    <w:p w:rsidR="004339D8" w:rsidRDefault="004339D8" w:rsidP="00854484"/>
    <w:p w:rsidR="004339D8" w:rsidRDefault="004339D8" w:rsidP="00854484"/>
    <w:p w:rsidR="004339D8" w:rsidRPr="00A361F1" w:rsidRDefault="004339D8" w:rsidP="00854484"/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71B08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4339D8" w:rsidRDefault="004339D8" w:rsidP="00D71B0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4339D8" w:rsidRDefault="004339D8" w:rsidP="00D71B0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4339D8" w:rsidRDefault="004339D8" w:rsidP="00D71B0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4339D8" w:rsidRDefault="004339D8" w:rsidP="00D71B0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________2021 г. № ____</w:t>
      </w:r>
    </w:p>
    <w:p w:rsidR="004339D8" w:rsidRPr="00B92430" w:rsidRDefault="004339D8" w:rsidP="00D71B08">
      <w:pPr>
        <w:pStyle w:val="Heading2"/>
        <w:jc w:val="right"/>
        <w:rPr>
          <w:sz w:val="28"/>
          <w:szCs w:val="28"/>
        </w:rPr>
      </w:pPr>
      <w:r w:rsidRPr="00B92430">
        <w:rPr>
          <w:sz w:val="28"/>
          <w:szCs w:val="28"/>
        </w:rPr>
        <w:t xml:space="preserve">Приложение </w:t>
      </w:r>
    </w:p>
    <w:p w:rsidR="004339D8" w:rsidRPr="00DA3CC7" w:rsidRDefault="004339D8" w:rsidP="00D71B08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4339D8" w:rsidRPr="00DA3CC7" w:rsidRDefault="004339D8" w:rsidP="00D71B08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4339D8" w:rsidRPr="00DA3CC7" w:rsidRDefault="004339D8" w:rsidP="00D71B08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4339D8" w:rsidRPr="00DA3CC7" w:rsidRDefault="004339D8" w:rsidP="00D71B08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>от 27.04.2017г. № 67</w:t>
      </w:r>
    </w:p>
    <w:p w:rsidR="004339D8" w:rsidRDefault="004339D8" w:rsidP="0085448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</w:p>
    <w:p w:rsidR="004339D8" w:rsidRDefault="004339D8" w:rsidP="00854484">
      <w:pPr>
        <w:ind w:left="3300"/>
        <w:rPr>
          <w:b/>
          <w:sz w:val="28"/>
          <w:szCs w:val="28"/>
        </w:rPr>
      </w:pPr>
    </w:p>
    <w:p w:rsidR="004339D8" w:rsidRPr="007B0E4E" w:rsidRDefault="004339D8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4339D8" w:rsidRPr="007B0E4E" w:rsidRDefault="004339D8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4339D8" w:rsidRDefault="004339D8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4339D8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4339D8" w:rsidRPr="000F6E94" w:rsidRDefault="004339D8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F6E94">
              <w:rPr>
                <w:b/>
                <w:caps/>
                <w:sz w:val="28"/>
                <w:szCs w:val="28"/>
              </w:rPr>
              <w:t>Ц</w:t>
            </w:r>
            <w:r w:rsidRPr="000F6E94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4339D8" w:rsidRPr="000F6E94" w:rsidRDefault="004339D8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F6E94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4339D8" w:rsidRPr="000F6E94" w:rsidRDefault="004339D8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F6E94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4339D8" w:rsidRPr="000F6E94" w:rsidRDefault="004339D8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F6E94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4339D8" w:rsidRPr="000F6E94" w:rsidRDefault="004339D8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F6E94">
              <w:rPr>
                <w:b/>
                <w:sz w:val="28"/>
                <w:szCs w:val="28"/>
              </w:rPr>
              <w:t>реализации подпрограммы</w:t>
            </w:r>
          </w:p>
          <w:p w:rsidR="004339D8" w:rsidRPr="000F6E94" w:rsidRDefault="004339D8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F6E94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4339D8" w:rsidRPr="002F0B20" w:rsidRDefault="004339D8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4339D8" w:rsidRPr="000F6E94" w:rsidRDefault="004339D8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4339D8" w:rsidRPr="002F0B20" w:rsidTr="00232208">
        <w:trPr>
          <w:trHeight w:val="340"/>
        </w:trPr>
        <w:tc>
          <w:tcPr>
            <w:tcW w:w="3007" w:type="dxa"/>
            <w:vMerge/>
          </w:tcPr>
          <w:p w:rsidR="004339D8" w:rsidRPr="000F6E94" w:rsidRDefault="004339D8" w:rsidP="00232208">
            <w:pPr>
              <w:pStyle w:val="BodyText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4339D8" w:rsidRPr="000F6E94" w:rsidRDefault="004339D8" w:rsidP="00232208">
            <w:pPr>
              <w:pStyle w:val="BodyText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4339D8" w:rsidRPr="000F6E94" w:rsidRDefault="004339D8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F6E94">
              <w:rPr>
                <w:b/>
                <w:sz w:val="28"/>
                <w:szCs w:val="28"/>
              </w:rPr>
              <w:t>2021г.</w:t>
            </w:r>
          </w:p>
        </w:tc>
        <w:tc>
          <w:tcPr>
            <w:tcW w:w="1260" w:type="dxa"/>
          </w:tcPr>
          <w:p w:rsidR="004339D8" w:rsidRPr="000F6E94" w:rsidRDefault="004339D8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F6E94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975" w:type="dxa"/>
          </w:tcPr>
          <w:p w:rsidR="004339D8" w:rsidRPr="000F6E94" w:rsidRDefault="004339D8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F6E94">
              <w:rPr>
                <w:b/>
                <w:sz w:val="28"/>
                <w:szCs w:val="28"/>
              </w:rPr>
              <w:t>2023г.</w:t>
            </w:r>
          </w:p>
        </w:tc>
        <w:tc>
          <w:tcPr>
            <w:tcW w:w="1080" w:type="dxa"/>
          </w:tcPr>
          <w:p w:rsidR="004339D8" w:rsidRPr="000F6E94" w:rsidRDefault="004339D8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</w:tc>
      </w:tr>
      <w:tr w:rsidR="004339D8" w:rsidRPr="002F0B20" w:rsidTr="00232208">
        <w:trPr>
          <w:trHeight w:val="1477"/>
        </w:trPr>
        <w:tc>
          <w:tcPr>
            <w:tcW w:w="3007" w:type="dxa"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Цель:</w:t>
            </w: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95%</w:t>
            </w:r>
          </w:p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99%</w:t>
            </w:r>
          </w:p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339D8" w:rsidRPr="002F0B20" w:rsidRDefault="004339D8" w:rsidP="00232208">
            <w:pPr>
              <w:jc w:val="center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center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center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center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center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</w:tr>
      <w:tr w:rsidR="004339D8" w:rsidRPr="002F0B20" w:rsidTr="00232208">
        <w:trPr>
          <w:trHeight w:val="340"/>
        </w:trPr>
        <w:tc>
          <w:tcPr>
            <w:tcW w:w="3007" w:type="dxa"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Задача:</w:t>
            </w: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внедрение энергосберегающих технологий в первую очередь замена ламп на энергосберегающие</w:t>
            </w:r>
          </w:p>
        </w:tc>
        <w:tc>
          <w:tcPr>
            <w:tcW w:w="2501" w:type="dxa"/>
          </w:tcPr>
          <w:p w:rsidR="004339D8" w:rsidRPr="002F0B20" w:rsidRDefault="004339D8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замены устаревших ламп на энергосберегающие</w:t>
            </w:r>
          </w:p>
        </w:tc>
        <w:tc>
          <w:tcPr>
            <w:tcW w:w="1920" w:type="dxa"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</w:tc>
      </w:tr>
      <w:tr w:rsidR="004339D8" w:rsidRPr="002F0B20" w:rsidTr="00232208">
        <w:trPr>
          <w:trHeight w:val="340"/>
        </w:trPr>
        <w:tc>
          <w:tcPr>
            <w:tcW w:w="3007" w:type="dxa"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Задача:</w:t>
            </w:r>
          </w:p>
          <w:p w:rsidR="004339D8" w:rsidRDefault="004339D8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4339D8" w:rsidRDefault="004339D8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  <w:tc>
          <w:tcPr>
            <w:tcW w:w="1920" w:type="dxa"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4339D8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Default="004339D8" w:rsidP="00232208">
            <w:pPr>
              <w:jc w:val="both"/>
              <w:rPr>
                <w:sz w:val="28"/>
                <w:szCs w:val="28"/>
              </w:rPr>
            </w:pPr>
          </w:p>
          <w:p w:rsidR="004339D8" w:rsidRPr="002F0B20" w:rsidRDefault="004339D8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4339D8" w:rsidRPr="002F0B20" w:rsidRDefault="004339D8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</w:p>
          <w:p w:rsidR="004339D8" w:rsidRPr="000F6E94" w:rsidRDefault="004339D8" w:rsidP="00232208">
            <w:pPr>
              <w:pStyle w:val="BodyText"/>
              <w:rPr>
                <w:sz w:val="28"/>
                <w:szCs w:val="28"/>
              </w:rPr>
            </w:pPr>
            <w:r w:rsidRPr="000F6E94">
              <w:rPr>
                <w:sz w:val="28"/>
                <w:szCs w:val="28"/>
              </w:rPr>
              <w:t>100%</w:t>
            </w:r>
          </w:p>
        </w:tc>
      </w:tr>
    </w:tbl>
    <w:p w:rsidR="004339D8" w:rsidRDefault="004339D8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339D8" w:rsidRDefault="004339D8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339D8" w:rsidRDefault="004339D8" w:rsidP="00854484">
      <w:pPr>
        <w:jc w:val="center"/>
        <w:rPr>
          <w:b/>
          <w:sz w:val="28"/>
          <w:szCs w:val="28"/>
        </w:rPr>
      </w:pPr>
    </w:p>
    <w:p w:rsidR="004339D8" w:rsidRDefault="004339D8" w:rsidP="00854484">
      <w:pPr>
        <w:jc w:val="center"/>
        <w:rPr>
          <w:b/>
          <w:sz w:val="28"/>
          <w:szCs w:val="28"/>
        </w:rPr>
      </w:pPr>
    </w:p>
    <w:p w:rsidR="004339D8" w:rsidRDefault="004339D8" w:rsidP="00BB48F0">
      <w:pPr>
        <w:rPr>
          <w:b/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4339D8" w:rsidRDefault="004339D8" w:rsidP="00D71B08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4339D8" w:rsidRDefault="004339D8" w:rsidP="00D71B0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4339D8" w:rsidRDefault="004339D8" w:rsidP="00D71B0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4339D8" w:rsidRDefault="004339D8" w:rsidP="00D71B0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4339D8" w:rsidRDefault="004339D8" w:rsidP="00D71B0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________2021 г. № ____</w:t>
      </w:r>
    </w:p>
    <w:p w:rsidR="004339D8" w:rsidRPr="00B92430" w:rsidRDefault="004339D8" w:rsidP="00D71B08">
      <w:pPr>
        <w:pStyle w:val="Heading2"/>
        <w:jc w:val="right"/>
        <w:rPr>
          <w:sz w:val="28"/>
          <w:szCs w:val="28"/>
        </w:rPr>
      </w:pPr>
      <w:r w:rsidRPr="00B92430">
        <w:rPr>
          <w:sz w:val="28"/>
          <w:szCs w:val="28"/>
        </w:rPr>
        <w:t xml:space="preserve">Приложение </w:t>
      </w:r>
    </w:p>
    <w:p w:rsidR="004339D8" w:rsidRPr="00DA3CC7" w:rsidRDefault="004339D8" w:rsidP="00D71B08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4339D8" w:rsidRPr="00DA3CC7" w:rsidRDefault="004339D8" w:rsidP="00D71B08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4339D8" w:rsidRPr="00DA3CC7" w:rsidRDefault="004339D8" w:rsidP="00D71B08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4339D8" w:rsidRPr="00DA3CC7" w:rsidRDefault="004339D8" w:rsidP="00D71B08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>от 27.04.2017г. № 67</w:t>
      </w:r>
      <w:r w:rsidRPr="00DA3CC7">
        <w:rPr>
          <w:sz w:val="28"/>
          <w:szCs w:val="28"/>
        </w:rPr>
        <w:t xml:space="preserve">                                                                                                 </w:t>
      </w:r>
    </w:p>
    <w:p w:rsidR="004339D8" w:rsidRDefault="004339D8" w:rsidP="00854484">
      <w:pPr>
        <w:jc w:val="right"/>
        <w:rPr>
          <w:b/>
          <w:sz w:val="28"/>
          <w:szCs w:val="28"/>
        </w:rPr>
      </w:pPr>
    </w:p>
    <w:p w:rsidR="004339D8" w:rsidRDefault="004339D8" w:rsidP="00854484">
      <w:pPr>
        <w:jc w:val="center"/>
        <w:rPr>
          <w:b/>
          <w:sz w:val="28"/>
          <w:szCs w:val="28"/>
        </w:rPr>
      </w:pPr>
    </w:p>
    <w:p w:rsidR="004339D8" w:rsidRDefault="004339D8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4339D8" w:rsidRDefault="004339D8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4339D8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4339D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Pr="00A361F1" w:rsidRDefault="004339D8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4339D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Pr="00A361F1" w:rsidRDefault="004339D8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Pr="00A361F1" w:rsidRDefault="004339D8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8F0E93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8F0E93" w:rsidRDefault="004339D8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Щекинского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339D8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981D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9D8" w:rsidRDefault="004339D8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39D8" w:rsidRPr="008F0E93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4339D8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39D8" w:rsidRDefault="004339D8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уличного освещения  муниципального образования Огаревское Щекинского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39D8" w:rsidRPr="008F0E93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39D8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39D8" w:rsidRPr="008F0E93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39D8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39D8" w:rsidRPr="008F0E93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39D8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39D8" w:rsidRPr="008F0E93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39D8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9D8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Pr="008F0E93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39D8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D8" w:rsidRPr="00A361F1" w:rsidRDefault="004339D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9D8" w:rsidRDefault="004339D8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4339D8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4339D8" w:rsidRDefault="004339D8" w:rsidP="00512419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4339D8" w:rsidRDefault="004339D8" w:rsidP="0051241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4339D8" w:rsidRDefault="004339D8" w:rsidP="00512419">
      <w:pPr>
        <w:jc w:val="center"/>
        <w:rPr>
          <w:sz w:val="28"/>
          <w:szCs w:val="28"/>
        </w:rPr>
      </w:pPr>
    </w:p>
    <w:p w:rsidR="004339D8" w:rsidRDefault="004339D8" w:rsidP="0051241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4339D8" w:rsidRDefault="004339D8" w:rsidP="0051241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муниципального образования Огаревское Щекинского района </w:t>
      </w:r>
    </w:p>
    <w:p w:rsidR="004339D8" w:rsidRDefault="004339D8" w:rsidP="0051241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№ 67 от27.04.2017г. «Об утверждении муниципальной программы</w:t>
      </w:r>
    </w:p>
    <w:p w:rsidR="004339D8" w:rsidRDefault="004339D8" w:rsidP="0051241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«Энергосбережение и повышение энергетической эффективности в</w:t>
      </w:r>
    </w:p>
    <w:p w:rsidR="004339D8" w:rsidRDefault="004339D8" w:rsidP="0051241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муниципальном образовании Огаревское Щекинского района»</w:t>
      </w:r>
    </w:p>
    <w:p w:rsidR="004339D8" w:rsidRDefault="004339D8" w:rsidP="00512419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4339D8" w:rsidRDefault="004339D8" w:rsidP="0051241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>
        <w:rPr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№ 67 от 27.04.2017г. «Об утверждении муниципальной программы</w:t>
      </w:r>
    </w:p>
    <w:p w:rsidR="004339D8" w:rsidRDefault="004339D8" w:rsidP="0051241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«Энергосбережение и повышение энергетической эффективности в</w:t>
      </w:r>
    </w:p>
    <w:p w:rsidR="004339D8" w:rsidRDefault="004339D8" w:rsidP="0051241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муниципальном образовании Огаревское Щекинского района».</w:t>
      </w:r>
    </w:p>
    <w:p w:rsidR="004339D8" w:rsidRDefault="004339D8" w:rsidP="00512419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 представленном проекте НПА О внесении изменений в постановление администрации муниципального образования Огаревское Щекинского района № 67 от 27.04.2017г. «Об утверждении муниципальной программы «Энергосбережение и повышение энергетической эффективности в муниципальном образовании Огаревское Щекинского района</w:t>
      </w:r>
      <w:r>
        <w:rPr>
          <w:rFonts w:ascii="yandex-sans" w:hAnsi="yandex-sans"/>
          <w:color w:val="000000"/>
          <w:sz w:val="23"/>
          <w:szCs w:val="23"/>
        </w:rPr>
        <w:t>»</w:t>
      </w:r>
    </w:p>
    <w:p w:rsidR="004339D8" w:rsidRDefault="004339D8" w:rsidP="0051241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4339D8" w:rsidTr="00512419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39D8" w:rsidRDefault="004339D8">
            <w:pPr>
              <w:rPr>
                <w:sz w:val="28"/>
                <w:szCs w:val="28"/>
              </w:rPr>
            </w:pPr>
          </w:p>
          <w:p w:rsidR="004339D8" w:rsidRDefault="004339D8">
            <w:pPr>
              <w:rPr>
                <w:sz w:val="28"/>
                <w:szCs w:val="28"/>
              </w:rPr>
            </w:pPr>
          </w:p>
          <w:p w:rsidR="004339D8" w:rsidRDefault="004339D8">
            <w:pPr>
              <w:rPr>
                <w:sz w:val="28"/>
                <w:szCs w:val="28"/>
              </w:rPr>
            </w:pPr>
          </w:p>
          <w:p w:rsidR="004339D8" w:rsidRDefault="004339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4339D8" w:rsidRDefault="004339D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39D8" w:rsidRDefault="004339D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339D8" w:rsidRDefault="004339D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39D8" w:rsidRDefault="00433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4339D8" w:rsidTr="00512419">
        <w:tc>
          <w:tcPr>
            <w:tcW w:w="3289" w:type="dxa"/>
          </w:tcPr>
          <w:p w:rsidR="004339D8" w:rsidRDefault="004339D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4339D8" w:rsidRDefault="004339D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4339D8" w:rsidRDefault="004339D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4339D8" w:rsidRDefault="004339D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4339D8" w:rsidRDefault="004339D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339D8" w:rsidRDefault="004339D8" w:rsidP="00512419">
      <w:pPr>
        <w:rPr>
          <w:sz w:val="28"/>
          <w:szCs w:val="28"/>
        </w:rPr>
      </w:pPr>
      <w:r>
        <w:rPr>
          <w:sz w:val="28"/>
          <w:szCs w:val="28"/>
        </w:rPr>
        <w:t>21.10</w:t>
      </w:r>
      <w:bookmarkStart w:id="0" w:name="_GoBack"/>
      <w:bookmarkEnd w:id="0"/>
      <w:r>
        <w:rPr>
          <w:sz w:val="28"/>
          <w:szCs w:val="28"/>
        </w:rPr>
        <w:t>.2021г.</w:t>
      </w:r>
    </w:p>
    <w:p w:rsidR="004339D8" w:rsidRDefault="004339D8" w:rsidP="00512419">
      <w:pPr>
        <w:rPr>
          <w:sz w:val="28"/>
          <w:szCs w:val="28"/>
        </w:rPr>
      </w:pPr>
    </w:p>
    <w:p w:rsidR="004339D8" w:rsidRDefault="004339D8" w:rsidP="00512419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4339D8" w:rsidRDefault="004339D8" w:rsidP="00512419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4339D8" w:rsidRDefault="004339D8" w:rsidP="00512419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4339D8" w:rsidRDefault="004339D8" w:rsidP="00854484"/>
    <w:p w:rsidR="004339D8" w:rsidRDefault="004339D8" w:rsidP="00854484"/>
    <w:p w:rsidR="004339D8" w:rsidRDefault="004339D8" w:rsidP="00854484"/>
    <w:p w:rsidR="004339D8" w:rsidRDefault="004339D8" w:rsidP="00854484"/>
    <w:p w:rsidR="004339D8" w:rsidRDefault="004339D8" w:rsidP="00854484"/>
    <w:p w:rsidR="004339D8" w:rsidRDefault="004339D8"/>
    <w:sectPr w:rsidR="004339D8" w:rsidSect="009410C2">
      <w:pgSz w:w="11906" w:h="16838"/>
      <w:pgMar w:top="1134" w:right="746" w:bottom="1134" w:left="21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7D4"/>
    <w:rsid w:val="00001EBD"/>
    <w:rsid w:val="00002B3C"/>
    <w:rsid w:val="000076DC"/>
    <w:rsid w:val="00007A4B"/>
    <w:rsid w:val="00011DDD"/>
    <w:rsid w:val="000146EB"/>
    <w:rsid w:val="00017632"/>
    <w:rsid w:val="00025197"/>
    <w:rsid w:val="00025601"/>
    <w:rsid w:val="000267AD"/>
    <w:rsid w:val="0006186B"/>
    <w:rsid w:val="00063527"/>
    <w:rsid w:val="00066BC1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0F6E94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912CE"/>
    <w:rsid w:val="00192EEF"/>
    <w:rsid w:val="00194B6E"/>
    <w:rsid w:val="001A7E35"/>
    <w:rsid w:val="001C078F"/>
    <w:rsid w:val="001E3750"/>
    <w:rsid w:val="001E55D0"/>
    <w:rsid w:val="001E66E7"/>
    <w:rsid w:val="001F0E8B"/>
    <w:rsid w:val="001F6187"/>
    <w:rsid w:val="00207EBD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45589"/>
    <w:rsid w:val="00252C07"/>
    <w:rsid w:val="00257453"/>
    <w:rsid w:val="002668FE"/>
    <w:rsid w:val="0027393E"/>
    <w:rsid w:val="00280CDB"/>
    <w:rsid w:val="0029348D"/>
    <w:rsid w:val="002B147D"/>
    <w:rsid w:val="002B26AB"/>
    <w:rsid w:val="002C0A3F"/>
    <w:rsid w:val="002C6F06"/>
    <w:rsid w:val="002E0749"/>
    <w:rsid w:val="002E336F"/>
    <w:rsid w:val="002F0B20"/>
    <w:rsid w:val="002F5F27"/>
    <w:rsid w:val="003012C1"/>
    <w:rsid w:val="00303120"/>
    <w:rsid w:val="00304BE2"/>
    <w:rsid w:val="00313999"/>
    <w:rsid w:val="003145CE"/>
    <w:rsid w:val="00316CB8"/>
    <w:rsid w:val="0031742D"/>
    <w:rsid w:val="00327160"/>
    <w:rsid w:val="003300D6"/>
    <w:rsid w:val="003363DE"/>
    <w:rsid w:val="00343219"/>
    <w:rsid w:val="00347E3B"/>
    <w:rsid w:val="00350DD0"/>
    <w:rsid w:val="00360E13"/>
    <w:rsid w:val="0036715C"/>
    <w:rsid w:val="00371DD8"/>
    <w:rsid w:val="00373236"/>
    <w:rsid w:val="00395C88"/>
    <w:rsid w:val="003B7A7A"/>
    <w:rsid w:val="003C4449"/>
    <w:rsid w:val="003C76AE"/>
    <w:rsid w:val="003D0BC2"/>
    <w:rsid w:val="003E5B87"/>
    <w:rsid w:val="00402990"/>
    <w:rsid w:val="00406871"/>
    <w:rsid w:val="004339D8"/>
    <w:rsid w:val="00441605"/>
    <w:rsid w:val="00441F72"/>
    <w:rsid w:val="004447E9"/>
    <w:rsid w:val="00450612"/>
    <w:rsid w:val="0045105D"/>
    <w:rsid w:val="004572FF"/>
    <w:rsid w:val="00457BA4"/>
    <w:rsid w:val="004716D9"/>
    <w:rsid w:val="0047180E"/>
    <w:rsid w:val="00475127"/>
    <w:rsid w:val="004B2F60"/>
    <w:rsid w:val="004C11EE"/>
    <w:rsid w:val="004C3DE4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2419"/>
    <w:rsid w:val="005147B3"/>
    <w:rsid w:val="0051628B"/>
    <w:rsid w:val="00522D54"/>
    <w:rsid w:val="00525B51"/>
    <w:rsid w:val="005262DF"/>
    <w:rsid w:val="00556476"/>
    <w:rsid w:val="00556E47"/>
    <w:rsid w:val="00557BE6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F3C42"/>
    <w:rsid w:val="005F4CE0"/>
    <w:rsid w:val="005F73CD"/>
    <w:rsid w:val="00600B30"/>
    <w:rsid w:val="00601AE9"/>
    <w:rsid w:val="006043CA"/>
    <w:rsid w:val="006214C3"/>
    <w:rsid w:val="00627CE2"/>
    <w:rsid w:val="00642D49"/>
    <w:rsid w:val="00643CF9"/>
    <w:rsid w:val="006608AA"/>
    <w:rsid w:val="00674778"/>
    <w:rsid w:val="006808AD"/>
    <w:rsid w:val="006837EC"/>
    <w:rsid w:val="00684737"/>
    <w:rsid w:val="006852F9"/>
    <w:rsid w:val="006909A6"/>
    <w:rsid w:val="00691F4C"/>
    <w:rsid w:val="006931E8"/>
    <w:rsid w:val="006A1081"/>
    <w:rsid w:val="006B1CDC"/>
    <w:rsid w:val="006C68A0"/>
    <w:rsid w:val="006E7F65"/>
    <w:rsid w:val="006F063A"/>
    <w:rsid w:val="00707D6F"/>
    <w:rsid w:val="00710210"/>
    <w:rsid w:val="007116B6"/>
    <w:rsid w:val="00716085"/>
    <w:rsid w:val="00726DC4"/>
    <w:rsid w:val="00734B11"/>
    <w:rsid w:val="007741E5"/>
    <w:rsid w:val="007A622D"/>
    <w:rsid w:val="007A64AC"/>
    <w:rsid w:val="007B0E4E"/>
    <w:rsid w:val="007B21B5"/>
    <w:rsid w:val="007B242B"/>
    <w:rsid w:val="007B564B"/>
    <w:rsid w:val="007C6229"/>
    <w:rsid w:val="007C6D53"/>
    <w:rsid w:val="007D39CC"/>
    <w:rsid w:val="007E345A"/>
    <w:rsid w:val="007E7563"/>
    <w:rsid w:val="007F067A"/>
    <w:rsid w:val="008051AA"/>
    <w:rsid w:val="00805501"/>
    <w:rsid w:val="00805719"/>
    <w:rsid w:val="00806695"/>
    <w:rsid w:val="0081648F"/>
    <w:rsid w:val="008205E7"/>
    <w:rsid w:val="008209B3"/>
    <w:rsid w:val="008212A0"/>
    <w:rsid w:val="00821EA2"/>
    <w:rsid w:val="008306E1"/>
    <w:rsid w:val="00835268"/>
    <w:rsid w:val="0085058B"/>
    <w:rsid w:val="00852E84"/>
    <w:rsid w:val="00854484"/>
    <w:rsid w:val="00856FA7"/>
    <w:rsid w:val="0086045D"/>
    <w:rsid w:val="00862EC1"/>
    <w:rsid w:val="00871032"/>
    <w:rsid w:val="00875CBE"/>
    <w:rsid w:val="00887508"/>
    <w:rsid w:val="00895D6D"/>
    <w:rsid w:val="008A00DF"/>
    <w:rsid w:val="008A4CFB"/>
    <w:rsid w:val="008A4F04"/>
    <w:rsid w:val="008A7568"/>
    <w:rsid w:val="008B11A7"/>
    <w:rsid w:val="008B170A"/>
    <w:rsid w:val="008C2C1F"/>
    <w:rsid w:val="008C37EF"/>
    <w:rsid w:val="008D2568"/>
    <w:rsid w:val="008F0E93"/>
    <w:rsid w:val="008F628C"/>
    <w:rsid w:val="0090105D"/>
    <w:rsid w:val="00901122"/>
    <w:rsid w:val="00906164"/>
    <w:rsid w:val="0091187F"/>
    <w:rsid w:val="00933FC8"/>
    <w:rsid w:val="0093557D"/>
    <w:rsid w:val="009410C2"/>
    <w:rsid w:val="00942EC3"/>
    <w:rsid w:val="00974429"/>
    <w:rsid w:val="00981DA8"/>
    <w:rsid w:val="00985DB4"/>
    <w:rsid w:val="009912A3"/>
    <w:rsid w:val="00994B80"/>
    <w:rsid w:val="0099502E"/>
    <w:rsid w:val="009C0B57"/>
    <w:rsid w:val="009D7C61"/>
    <w:rsid w:val="009F491F"/>
    <w:rsid w:val="009F6FC2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C3836"/>
    <w:rsid w:val="00AC6AC1"/>
    <w:rsid w:val="00AD3D4F"/>
    <w:rsid w:val="00AD49AD"/>
    <w:rsid w:val="00AE2D66"/>
    <w:rsid w:val="00AF2982"/>
    <w:rsid w:val="00B0353A"/>
    <w:rsid w:val="00B06CD2"/>
    <w:rsid w:val="00B078F5"/>
    <w:rsid w:val="00B1038D"/>
    <w:rsid w:val="00B37FEA"/>
    <w:rsid w:val="00B6010A"/>
    <w:rsid w:val="00B85448"/>
    <w:rsid w:val="00B92430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2F1D"/>
    <w:rsid w:val="00BC7DAE"/>
    <w:rsid w:val="00BD221D"/>
    <w:rsid w:val="00BD3596"/>
    <w:rsid w:val="00BD7B19"/>
    <w:rsid w:val="00BE5C78"/>
    <w:rsid w:val="00C13E3A"/>
    <w:rsid w:val="00C160D2"/>
    <w:rsid w:val="00C17FDD"/>
    <w:rsid w:val="00C30545"/>
    <w:rsid w:val="00C32083"/>
    <w:rsid w:val="00C3294F"/>
    <w:rsid w:val="00C35604"/>
    <w:rsid w:val="00C46162"/>
    <w:rsid w:val="00C50189"/>
    <w:rsid w:val="00C51E41"/>
    <w:rsid w:val="00C55C73"/>
    <w:rsid w:val="00C9017A"/>
    <w:rsid w:val="00C90B70"/>
    <w:rsid w:val="00C93095"/>
    <w:rsid w:val="00C93699"/>
    <w:rsid w:val="00C94AAD"/>
    <w:rsid w:val="00C96780"/>
    <w:rsid w:val="00CA4443"/>
    <w:rsid w:val="00CB1A3B"/>
    <w:rsid w:val="00CB4A6F"/>
    <w:rsid w:val="00CB7870"/>
    <w:rsid w:val="00CE68C4"/>
    <w:rsid w:val="00CF0011"/>
    <w:rsid w:val="00CF2CD5"/>
    <w:rsid w:val="00CF36AC"/>
    <w:rsid w:val="00CF75DB"/>
    <w:rsid w:val="00D047CC"/>
    <w:rsid w:val="00D14088"/>
    <w:rsid w:val="00D14B7D"/>
    <w:rsid w:val="00D235A4"/>
    <w:rsid w:val="00D32EE0"/>
    <w:rsid w:val="00D47DD1"/>
    <w:rsid w:val="00D52877"/>
    <w:rsid w:val="00D52D76"/>
    <w:rsid w:val="00D5577B"/>
    <w:rsid w:val="00D55AA6"/>
    <w:rsid w:val="00D6370F"/>
    <w:rsid w:val="00D64C92"/>
    <w:rsid w:val="00D669EC"/>
    <w:rsid w:val="00D71B08"/>
    <w:rsid w:val="00D74DE0"/>
    <w:rsid w:val="00D8213E"/>
    <w:rsid w:val="00D84706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E1440"/>
    <w:rsid w:val="00DE2340"/>
    <w:rsid w:val="00DE3AB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5C45"/>
    <w:rsid w:val="00E27463"/>
    <w:rsid w:val="00E41136"/>
    <w:rsid w:val="00E43E49"/>
    <w:rsid w:val="00E51BFB"/>
    <w:rsid w:val="00E5335B"/>
    <w:rsid w:val="00E56191"/>
    <w:rsid w:val="00E628E5"/>
    <w:rsid w:val="00E75339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23EA5"/>
    <w:rsid w:val="00F258E8"/>
    <w:rsid w:val="00F264FD"/>
    <w:rsid w:val="00F31B9D"/>
    <w:rsid w:val="00F326C8"/>
    <w:rsid w:val="00F5094B"/>
    <w:rsid w:val="00F518DB"/>
    <w:rsid w:val="00F64836"/>
    <w:rsid w:val="00F71F69"/>
    <w:rsid w:val="00F7373A"/>
    <w:rsid w:val="00F747CE"/>
    <w:rsid w:val="00F84BD5"/>
    <w:rsid w:val="00F903BE"/>
    <w:rsid w:val="00FA3870"/>
    <w:rsid w:val="00FB3BAD"/>
    <w:rsid w:val="00FB3FA7"/>
    <w:rsid w:val="00FB6448"/>
    <w:rsid w:val="00FC20C7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484"/>
    <w:rPr>
      <w:rFonts w:ascii="Times New Roman" w:hAnsi="Times New Roman"/>
      <w:b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BodyText">
    <w:name w:val="Body Text"/>
    <w:basedOn w:val="Normal"/>
    <w:link w:val="BodyTextChar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19</Pages>
  <Words>3024</Words>
  <Characters>17242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2021-10-26T07:50:00Z</cp:lastPrinted>
  <dcterms:created xsi:type="dcterms:W3CDTF">2021-10-25T08:29:00Z</dcterms:created>
  <dcterms:modified xsi:type="dcterms:W3CDTF">2021-10-26T07:51:00Z</dcterms:modified>
</cp:coreProperties>
</file>