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61" w:rsidRPr="0000223E" w:rsidRDefault="00555061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555061" w:rsidRPr="0000223E" w:rsidRDefault="00555061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555061" w:rsidRPr="0000223E" w:rsidRDefault="00555061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555061" w:rsidRPr="0000223E" w:rsidRDefault="00555061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555061" w:rsidRPr="0000223E" w:rsidRDefault="00555061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555061" w:rsidRPr="0000223E" w:rsidRDefault="00555061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5061" w:rsidRPr="0000223E" w:rsidRDefault="00555061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555061" w:rsidRPr="0000223E" w:rsidRDefault="00555061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55061" w:rsidRDefault="00555061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 октября 2021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№ 116</w:t>
      </w:r>
    </w:p>
    <w:p w:rsidR="00555061" w:rsidRPr="0000223E" w:rsidRDefault="00555061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555061" w:rsidRPr="00FE1C66" w:rsidRDefault="0055506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55061" w:rsidRPr="00FE1C66" w:rsidRDefault="0055506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555061" w:rsidRDefault="0055506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555061" w:rsidRPr="00FE1C66" w:rsidRDefault="0055506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5061" w:rsidRPr="00FE1C66" w:rsidRDefault="00555061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555061" w:rsidRDefault="00555061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555061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5061" w:rsidRPr="00AB2B22" w:rsidRDefault="00555061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555061" w:rsidRPr="00AB2B22" w:rsidRDefault="00555061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555061" w:rsidRDefault="0055506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55061" w:rsidRPr="00AB2B22" w:rsidRDefault="0055506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5061" w:rsidRPr="00097D90" w:rsidRDefault="0055506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55061" w:rsidRPr="00097D90" w:rsidRDefault="0055506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555061" w:rsidRPr="00097D90" w:rsidRDefault="0055506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555061" w:rsidRPr="00AB2B22" w:rsidRDefault="00555061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555061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555061" w:rsidRPr="009F5368" w:rsidRDefault="00555061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555061" w:rsidRPr="009F5368" w:rsidRDefault="00555061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555061" w:rsidRPr="009F5368" w:rsidRDefault="00555061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>Шавлова О.В.</w:t>
      </w:r>
    </w:p>
    <w:p w:rsidR="00555061" w:rsidRPr="009F5368" w:rsidRDefault="00555061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555061" w:rsidRPr="009F5368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Pr="00AB2B22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Pr="009F5368" w:rsidRDefault="00555061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555061" w:rsidRPr="009F5368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555061" w:rsidRPr="00BF4528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555061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5061" w:rsidRPr="009F5368" w:rsidRDefault="00555061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555061" w:rsidRPr="009F5368" w:rsidRDefault="0055506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55061" w:rsidRPr="009F5368" w:rsidRDefault="0055506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55061" w:rsidRPr="009F5368" w:rsidRDefault="0055506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555061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22.10.2021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116</w:t>
      </w:r>
    </w:p>
    <w:p w:rsidR="00555061" w:rsidRPr="009F5368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55061" w:rsidRPr="004D5F3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55061" w:rsidRPr="004D5F38" w:rsidRDefault="0055506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55061" w:rsidRPr="004D5F38" w:rsidRDefault="0055506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555061" w:rsidRPr="004D5F38" w:rsidRDefault="00555061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55506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55506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555061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555061" w:rsidRPr="00B40A38" w:rsidRDefault="0055506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555061" w:rsidRPr="00B40A38" w:rsidRDefault="0055506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555061" w:rsidRPr="00B40A38" w:rsidRDefault="0055506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555061" w:rsidRPr="00B40A38" w:rsidRDefault="0055506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1050,8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667,9 тыс.руб.;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188,7 тыс.руб.;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194,2 тыс.руб.</w:t>
            </w:r>
          </w:p>
          <w:p w:rsidR="00555061" w:rsidRPr="00B40A38" w:rsidRDefault="0055506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555061" w:rsidRPr="00B40A38" w:rsidRDefault="0055506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517,9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188,7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194,2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555061" w:rsidRPr="00B40A38" w:rsidRDefault="00555061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555061" w:rsidRPr="00B40A38" w:rsidRDefault="00555061" w:rsidP="00D24947">
      <w:pPr>
        <w:rPr>
          <w:rFonts w:ascii="Times New Roman" w:hAnsi="Times New Roman"/>
          <w:b/>
          <w:sz w:val="28"/>
          <w:szCs w:val="28"/>
        </w:rPr>
        <w:sectPr w:rsidR="0055506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5061" w:rsidRPr="00B40A38" w:rsidRDefault="00555061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Программы-2021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B40A38">
        <w:rPr>
          <w:sz w:val="28"/>
          <w:szCs w:val="28"/>
        </w:rPr>
        <w:t xml:space="preserve"> годы.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555061" w:rsidRPr="00B40A38" w:rsidRDefault="0055506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555061" w:rsidRPr="00B40A38" w:rsidRDefault="0055506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55061" w:rsidRPr="00B40A38" w:rsidRDefault="0055506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555061" w:rsidRPr="00B40A38" w:rsidRDefault="00555061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55506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55061" w:rsidRPr="00B40A38" w:rsidRDefault="00555061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555061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1E7A9C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555061" w:rsidRPr="008A6F7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55061" w:rsidRPr="00B40A38" w:rsidRDefault="0055506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55061" w:rsidRPr="00B40A38" w:rsidRDefault="0055506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55061" w:rsidRPr="00B40A38" w:rsidRDefault="0055506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55061" w:rsidRDefault="00555061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416,3</w:t>
            </w:r>
          </w:p>
          <w:p w:rsidR="00555061" w:rsidRDefault="0055506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555061" w:rsidRDefault="0055506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555061" w:rsidRPr="003837A5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416,3</w:t>
            </w:r>
          </w:p>
          <w:p w:rsidR="00555061" w:rsidRDefault="0055506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555061" w:rsidRDefault="0055506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144,2</w:t>
            </w:r>
          </w:p>
          <w:p w:rsidR="00555061" w:rsidRPr="003837A5" w:rsidRDefault="0055506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55061" w:rsidRPr="003837A5" w:rsidRDefault="00555061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594,4</w:t>
            </w:r>
          </w:p>
          <w:p w:rsidR="0055506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494,4</w:t>
            </w:r>
          </w:p>
          <w:p w:rsidR="0055506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55506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  <w:p w:rsidR="00555061" w:rsidRPr="001E7A9C" w:rsidRDefault="00555061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7A9C">
              <w:rPr>
                <w:rFonts w:ascii="Times New Roman" w:hAnsi="Times New Roman"/>
                <w:sz w:val="28"/>
                <w:szCs w:val="28"/>
                <w:lang w:eastAsia="ru-RU"/>
              </w:rPr>
              <w:t>30,1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624,5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524,5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555061" w:rsidRDefault="0055506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55061" w:rsidRPr="003837A5" w:rsidRDefault="0055506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55061" w:rsidRPr="003837A5" w:rsidRDefault="0055506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55061" w:rsidRPr="003837A5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Default="0055506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  <w:p w:rsidR="00555061" w:rsidRPr="003837A5" w:rsidRDefault="0055506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55061" w:rsidRPr="003837A5" w:rsidRDefault="0055506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55061" w:rsidRPr="003837A5" w:rsidRDefault="0055506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1020,7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061" w:rsidRPr="00B40A38" w:rsidRDefault="00555061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55061" w:rsidRPr="00B40A38" w:rsidRDefault="00555061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5061" w:rsidRPr="00B40A38" w:rsidRDefault="0055506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555061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555061" w:rsidRPr="00B40A38" w:rsidRDefault="00555061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55061" w:rsidRPr="00B40A38" w:rsidRDefault="00555061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555061" w:rsidRPr="00B40A38" w:rsidRDefault="0055506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55506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A206DF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555061" w:rsidRPr="00A206DF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555061" w:rsidRPr="00A206DF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55061" w:rsidRPr="00A206DF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061" w:rsidRPr="00B40A38" w:rsidRDefault="00555061" w:rsidP="00D24947">
      <w:pPr>
        <w:rPr>
          <w:rFonts w:ascii="Times New Roman" w:hAnsi="Times New Roman"/>
          <w:sz w:val="28"/>
          <w:szCs w:val="28"/>
        </w:rPr>
      </w:pPr>
    </w:p>
    <w:p w:rsidR="00555061" w:rsidRPr="00B40A38" w:rsidRDefault="00555061" w:rsidP="00D24947">
      <w:pPr>
        <w:rPr>
          <w:sz w:val="28"/>
          <w:szCs w:val="28"/>
        </w:rPr>
      </w:pPr>
    </w:p>
    <w:p w:rsidR="00555061" w:rsidRPr="005F6DE6" w:rsidRDefault="00555061" w:rsidP="005F6DE6">
      <w:pPr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Pr="00870562" w:rsidRDefault="00555061" w:rsidP="00607129">
      <w:pPr>
        <w:jc w:val="center"/>
        <w:rPr>
          <w:rFonts w:ascii="Times New Roman" w:hAnsi="Times New Roman"/>
          <w:sz w:val="28"/>
          <w:szCs w:val="28"/>
        </w:rPr>
      </w:pPr>
      <w:r w:rsidRPr="00870562">
        <w:rPr>
          <w:rFonts w:ascii="Times New Roman" w:hAnsi="Times New Roman"/>
          <w:bCs/>
          <w:sz w:val="28"/>
          <w:szCs w:val="28"/>
        </w:rPr>
        <w:t>ЗАКЛЮЧЕНИЕ</w:t>
      </w:r>
      <w:r w:rsidRPr="00870562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0562">
        <w:rPr>
          <w:rFonts w:ascii="Times New Roman" w:hAnsi="Times New Roman"/>
          <w:sz w:val="28"/>
          <w:szCs w:val="28"/>
        </w:rPr>
        <w:t>проекта НПА</w:t>
      </w:r>
    </w:p>
    <w:p w:rsidR="00555061" w:rsidRPr="00870562" w:rsidRDefault="00555061" w:rsidP="008705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70562">
        <w:rPr>
          <w:rFonts w:ascii="Times New Roman" w:hAnsi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 Огаревское Щекинского района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b/>
          <w:color w:val="000000"/>
          <w:sz w:val="28"/>
          <w:szCs w:val="28"/>
        </w:rPr>
        <w:t>от 06.11.2015 № 11-274 «Об утверждении муниципальной программы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b/>
          <w:color w:val="000000"/>
          <w:sz w:val="28"/>
          <w:szCs w:val="28"/>
        </w:rPr>
        <w:t>« Ресурсное обеспечение информационной системы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Огаревское Щекинского района »</w:t>
      </w:r>
    </w:p>
    <w:p w:rsidR="00555061" w:rsidRPr="00870562" w:rsidRDefault="00555061" w:rsidP="00607129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70562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870562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color w:val="000000"/>
          <w:sz w:val="28"/>
          <w:szCs w:val="28"/>
        </w:rPr>
        <w:t>«Ресурсное обеспечение информационной системы муниципального образования Огаревское Щекинского района».</w:t>
      </w:r>
    </w:p>
    <w:p w:rsidR="00555061" w:rsidRPr="00607129" w:rsidRDefault="00555061" w:rsidP="00607129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70562">
        <w:rPr>
          <w:rFonts w:ascii="Times New Roman" w:hAnsi="Times New Roman"/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11-274 «Об утверждении  муниципальной программы « 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555061" w:rsidRPr="00870562" w:rsidTr="0087056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5061" w:rsidRPr="00870562" w:rsidRDefault="00555061">
            <w:pPr>
              <w:rPr>
                <w:rFonts w:ascii="Times New Roman" w:hAnsi="Times New Roman"/>
                <w:sz w:val="28"/>
                <w:szCs w:val="28"/>
              </w:rPr>
            </w:pPr>
            <w:r w:rsidRPr="00870562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555061" w:rsidRPr="00870562" w:rsidRDefault="005550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5061" w:rsidRPr="00870562" w:rsidRDefault="005550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555061" w:rsidRPr="00870562" w:rsidRDefault="005550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5061" w:rsidRPr="00870562" w:rsidRDefault="005550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562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555061" w:rsidRPr="00870562" w:rsidTr="00870562">
        <w:tc>
          <w:tcPr>
            <w:tcW w:w="3289" w:type="dxa"/>
          </w:tcPr>
          <w:p w:rsidR="00555061" w:rsidRPr="00870562" w:rsidRDefault="0055506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70562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55061" w:rsidRPr="00870562" w:rsidRDefault="0055506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555061" w:rsidRPr="00870562" w:rsidRDefault="0055506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70562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55061" w:rsidRPr="00870562" w:rsidRDefault="0055506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555061" w:rsidRPr="00870562" w:rsidRDefault="0055506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70562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55061" w:rsidRPr="00870562" w:rsidRDefault="00555061" w:rsidP="008705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21.10.2021</w:t>
      </w:r>
      <w:bookmarkStart w:id="0" w:name="_GoBack"/>
      <w:bookmarkEnd w:id="0"/>
      <w:r w:rsidRPr="00870562">
        <w:rPr>
          <w:rFonts w:ascii="Times New Roman" w:hAnsi="Times New Roman"/>
          <w:sz w:val="28"/>
          <w:szCs w:val="28"/>
        </w:rPr>
        <w:t>г.</w:t>
      </w:r>
    </w:p>
    <w:p w:rsidR="00555061" w:rsidRPr="00870562" w:rsidRDefault="00555061" w:rsidP="00870562">
      <w:pPr>
        <w:rPr>
          <w:rFonts w:ascii="Times New Roman" w:hAnsi="Times New Roman"/>
          <w:sz w:val="28"/>
          <w:szCs w:val="28"/>
        </w:rPr>
      </w:pPr>
    </w:p>
    <w:p w:rsidR="00555061" w:rsidRPr="00870562" w:rsidRDefault="00555061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Pr="00870562" w:rsidRDefault="00555061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Pr="00870562" w:rsidRDefault="00555061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Pr="00870562" w:rsidRDefault="00555061" w:rsidP="00870562">
      <w:pPr>
        <w:jc w:val="center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555061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E7A9C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D08EA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1876"/>
    <w:rsid w:val="00504269"/>
    <w:rsid w:val="00504F3A"/>
    <w:rsid w:val="0051199C"/>
    <w:rsid w:val="005147B3"/>
    <w:rsid w:val="0051628B"/>
    <w:rsid w:val="00522D54"/>
    <w:rsid w:val="00525B51"/>
    <w:rsid w:val="00527A22"/>
    <w:rsid w:val="00552256"/>
    <w:rsid w:val="00555061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C64F5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7CE2"/>
    <w:rsid w:val="00642D49"/>
    <w:rsid w:val="00643CF9"/>
    <w:rsid w:val="00660542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D1A3A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528AD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5764F"/>
    <w:rsid w:val="00B6010A"/>
    <w:rsid w:val="00B745FB"/>
    <w:rsid w:val="00B85448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0006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C06A4"/>
    <w:rsid w:val="00CD21F9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A7516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3870"/>
    <w:rsid w:val="00FA7EB4"/>
    <w:rsid w:val="00FB3BAD"/>
    <w:rsid w:val="00FB3FA7"/>
    <w:rsid w:val="00FB6448"/>
    <w:rsid w:val="00FC6A86"/>
    <w:rsid w:val="00FD00BB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2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17</Pages>
  <Words>2594</Words>
  <Characters>14786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2021-10-26T07:33:00Z</cp:lastPrinted>
  <dcterms:created xsi:type="dcterms:W3CDTF">2021-10-25T12:26:00Z</dcterms:created>
  <dcterms:modified xsi:type="dcterms:W3CDTF">2021-10-26T07:34:00Z</dcterms:modified>
</cp:coreProperties>
</file>