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FB" w:rsidRDefault="008A4CFB" w:rsidP="00854484">
      <w:pPr>
        <w:jc w:val="center"/>
        <w:outlineLvl w:val="0"/>
        <w:rPr>
          <w:b/>
          <w:bCs/>
          <w:sz w:val="28"/>
          <w:szCs w:val="28"/>
        </w:rPr>
      </w:pPr>
    </w:p>
    <w:p w:rsidR="008A4CFB" w:rsidRDefault="008A4CFB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8A4CFB" w:rsidRDefault="008A4CFB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8A4CFB" w:rsidRDefault="008A4CFB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8A4CFB" w:rsidRDefault="008A4CFB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8A4CFB" w:rsidRDefault="008A4CFB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8A4CFB" w:rsidRDefault="008A4CFB" w:rsidP="00854484">
      <w:pPr>
        <w:jc w:val="center"/>
        <w:rPr>
          <w:b/>
          <w:bCs/>
          <w:sz w:val="28"/>
          <w:szCs w:val="28"/>
        </w:rPr>
      </w:pPr>
    </w:p>
    <w:p w:rsidR="008A4CFB" w:rsidRDefault="008A4CFB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8A4CFB" w:rsidRDefault="008A4CFB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A4CFB" w:rsidRDefault="008A4CFB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A4CFB" w:rsidRDefault="008A4CFB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03 февраля 2021года                                                                                    № 28</w:t>
      </w:r>
    </w:p>
    <w:p w:rsidR="008A4CFB" w:rsidRPr="002F0B20" w:rsidRDefault="008A4CFB" w:rsidP="00854484">
      <w:pPr>
        <w:jc w:val="both"/>
        <w:rPr>
          <w:b/>
          <w:sz w:val="28"/>
          <w:szCs w:val="28"/>
        </w:rPr>
      </w:pPr>
    </w:p>
    <w:p w:rsidR="008A4CFB" w:rsidRDefault="008A4CFB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8A4CFB" w:rsidRPr="002F0B20" w:rsidRDefault="008A4CFB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8A4CFB" w:rsidRPr="00DA0712" w:rsidRDefault="008A4CFB" w:rsidP="00854484">
      <w:pPr>
        <w:ind w:firstLine="709"/>
        <w:jc w:val="center"/>
        <w:rPr>
          <w:sz w:val="28"/>
          <w:szCs w:val="28"/>
        </w:rPr>
      </w:pPr>
    </w:p>
    <w:p w:rsidR="008A4CFB" w:rsidRPr="002F0B20" w:rsidRDefault="008A4CFB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8A4CFB" w:rsidRDefault="008A4CFB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8A4CFB" w:rsidRPr="0045105D" w:rsidRDefault="008A4CFB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8A4CFB" w:rsidRPr="00DA0712" w:rsidRDefault="008A4CFB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8A4CFB" w:rsidRDefault="008A4CFB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8A4CFB" w:rsidRDefault="008A4CFB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8A4CFB" w:rsidRDefault="008A4CFB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8A4CFB" w:rsidRDefault="008A4CFB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8A4CFB" w:rsidRPr="00580E92" w:rsidRDefault="008A4CFB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с.п.Огаревка, ул. Шахтерская, д.7.</w:t>
      </w:r>
    </w:p>
    <w:p w:rsidR="008A4CFB" w:rsidRPr="00DA0712" w:rsidRDefault="008A4CFB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8A4CFB" w:rsidRDefault="008A4CFB" w:rsidP="00854484">
      <w:pPr>
        <w:pStyle w:val="BodyText"/>
        <w:rPr>
          <w:sz w:val="28"/>
          <w:szCs w:val="28"/>
        </w:rPr>
      </w:pPr>
    </w:p>
    <w:p w:rsidR="008A4CFB" w:rsidRDefault="008A4CFB" w:rsidP="00854484">
      <w:pPr>
        <w:pStyle w:val="BodyText"/>
        <w:ind w:firstLine="709"/>
        <w:rPr>
          <w:sz w:val="28"/>
          <w:szCs w:val="28"/>
        </w:rPr>
      </w:pPr>
    </w:p>
    <w:p w:rsidR="008A4CFB" w:rsidRPr="00DA0712" w:rsidRDefault="008A4CFB" w:rsidP="00854484">
      <w:pPr>
        <w:pStyle w:val="BodyText"/>
        <w:ind w:firstLine="709"/>
        <w:rPr>
          <w:sz w:val="28"/>
          <w:szCs w:val="28"/>
        </w:rPr>
      </w:pPr>
    </w:p>
    <w:p w:rsidR="008A4CFB" w:rsidRPr="002F0B20" w:rsidRDefault="008A4CFB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8A4CFB" w:rsidRPr="002F0B20" w:rsidRDefault="008A4CFB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8A4CFB" w:rsidRPr="002F0B20" w:rsidRDefault="008A4CFB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8A4CFB" w:rsidRPr="002F0B20" w:rsidRDefault="008A4CFB" w:rsidP="00854484">
      <w:pPr>
        <w:jc w:val="both"/>
        <w:rPr>
          <w:b/>
          <w:sz w:val="28"/>
          <w:szCs w:val="28"/>
        </w:rPr>
      </w:pPr>
    </w:p>
    <w:p w:rsidR="008A4CFB" w:rsidRPr="00DA0712" w:rsidRDefault="008A4CFB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8A4CFB" w:rsidRPr="00DA0712" w:rsidRDefault="008A4CFB" w:rsidP="00854484">
      <w:pPr>
        <w:ind w:firstLine="709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8A4CFB" w:rsidRDefault="008A4CFB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8A4CFB" w:rsidRDefault="008A4CFB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Шавлова О.В.</w:t>
      </w:r>
    </w:p>
    <w:p w:rsidR="008A4CFB" w:rsidRDefault="008A4CFB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8A4CFB" w:rsidRDefault="008A4CFB" w:rsidP="00854484">
      <w:r>
        <w:t>Исп. Толстокорова Т.В.</w:t>
      </w:r>
    </w:p>
    <w:p w:rsidR="008A4CFB" w:rsidRDefault="008A4CFB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8A4CFB" w:rsidRDefault="008A4CFB" w:rsidP="00854484">
      <w:pPr>
        <w:rPr>
          <w:sz w:val="28"/>
          <w:szCs w:val="28"/>
        </w:rPr>
      </w:pPr>
    </w:p>
    <w:p w:rsidR="008A4CFB" w:rsidRDefault="008A4CFB" w:rsidP="00854484">
      <w:pPr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/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jc w:val="both"/>
        <w:outlineLvl w:val="0"/>
        <w:rPr>
          <w:sz w:val="28"/>
          <w:szCs w:val="28"/>
        </w:rPr>
      </w:pPr>
    </w:p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Default="008A4CFB" w:rsidP="004716D9"/>
    <w:p w:rsidR="008A4CFB" w:rsidRDefault="008A4CFB" w:rsidP="004716D9"/>
    <w:p w:rsidR="008A4CFB" w:rsidRDefault="008A4CFB" w:rsidP="004716D9"/>
    <w:p w:rsidR="008A4CFB" w:rsidRPr="004716D9" w:rsidRDefault="008A4CFB" w:rsidP="004716D9"/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Default="008A4CFB" w:rsidP="00854484">
      <w:pPr>
        <w:pStyle w:val="Heading1"/>
        <w:jc w:val="center"/>
        <w:rPr>
          <w:sz w:val="28"/>
          <w:szCs w:val="28"/>
        </w:rPr>
      </w:pPr>
    </w:p>
    <w:p w:rsidR="008A4CFB" w:rsidRPr="007E7563" w:rsidRDefault="008A4CFB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8A4CFB" w:rsidRPr="007E7563" w:rsidRDefault="008A4CFB" w:rsidP="00854484">
      <w:pPr>
        <w:jc w:val="center"/>
        <w:rPr>
          <w:b/>
          <w:sz w:val="28"/>
          <w:szCs w:val="28"/>
        </w:rPr>
      </w:pPr>
    </w:p>
    <w:p w:rsidR="008A4CFB" w:rsidRPr="007E7563" w:rsidRDefault="008A4CFB" w:rsidP="00854484">
      <w:pPr>
        <w:jc w:val="center"/>
        <w:rPr>
          <w:b/>
          <w:sz w:val="28"/>
          <w:szCs w:val="28"/>
        </w:rPr>
      </w:pPr>
    </w:p>
    <w:p w:rsidR="008A4CFB" w:rsidRPr="007E7563" w:rsidRDefault="008A4CFB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8A4CFB" w:rsidRPr="007E7563" w:rsidRDefault="008A4CFB" w:rsidP="00854484">
      <w:pPr>
        <w:jc w:val="center"/>
        <w:rPr>
          <w:sz w:val="28"/>
          <w:szCs w:val="28"/>
        </w:rPr>
      </w:pPr>
    </w:p>
    <w:p w:rsidR="008A4CFB" w:rsidRPr="007E7563" w:rsidRDefault="008A4CFB" w:rsidP="00854484">
      <w:pPr>
        <w:jc w:val="center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A4CFB" w:rsidRDefault="008A4CFB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A4CFB" w:rsidRDefault="008A4CFB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A4CFB" w:rsidRDefault="008A4CFB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A4CFB" w:rsidRDefault="008A4CFB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 03.02.2021 г. № 28</w:t>
      </w:r>
    </w:p>
    <w:p w:rsidR="008A4CFB" w:rsidRDefault="008A4CFB" w:rsidP="00854484">
      <w:pPr>
        <w:rPr>
          <w:sz w:val="28"/>
          <w:szCs w:val="28"/>
        </w:rPr>
      </w:pPr>
    </w:p>
    <w:p w:rsidR="008A4CFB" w:rsidRPr="00DA3CC7" w:rsidRDefault="008A4CFB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05.02. 2018г. № 13</w:t>
      </w:r>
    </w:p>
    <w:p w:rsidR="008A4CFB" w:rsidRPr="00A71D56" w:rsidRDefault="008A4CFB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8A4CFB" w:rsidRDefault="008A4CFB" w:rsidP="00854484">
      <w:pPr>
        <w:pStyle w:val="Heading2"/>
        <w:jc w:val="right"/>
        <w:rPr>
          <w:b/>
          <w:szCs w:val="28"/>
        </w:rPr>
      </w:pPr>
    </w:p>
    <w:p w:rsidR="008A4CFB" w:rsidRPr="007E7563" w:rsidRDefault="008A4CFB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8A4CFB" w:rsidRPr="007E7563" w:rsidRDefault="008A4CFB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8A4CFB" w:rsidRPr="007E7563" w:rsidRDefault="008A4CFB" w:rsidP="00854484">
      <w:pPr>
        <w:jc w:val="center"/>
        <w:rPr>
          <w:b/>
          <w:sz w:val="28"/>
          <w:szCs w:val="28"/>
        </w:rPr>
      </w:pPr>
    </w:p>
    <w:p w:rsidR="008A4CFB" w:rsidRPr="007E7563" w:rsidRDefault="008A4CFB" w:rsidP="00854484">
      <w:pPr>
        <w:jc w:val="center"/>
        <w:rPr>
          <w:sz w:val="28"/>
          <w:szCs w:val="28"/>
        </w:rPr>
      </w:pPr>
    </w:p>
    <w:p w:rsidR="008A4CFB" w:rsidRPr="007E7563" w:rsidRDefault="008A4CFB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8A4CFB" w:rsidRPr="007E7563" w:rsidTr="00232208">
        <w:tc>
          <w:tcPr>
            <w:tcW w:w="1980" w:type="dxa"/>
          </w:tcPr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8A4CFB" w:rsidRPr="007E7563" w:rsidRDefault="008A4CFB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A4CFB" w:rsidRPr="007E7563" w:rsidTr="00232208">
        <w:tc>
          <w:tcPr>
            <w:tcW w:w="1980" w:type="dxa"/>
          </w:tcPr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8A4CFB" w:rsidRPr="007E7563" w:rsidTr="00232208">
        <w:tc>
          <w:tcPr>
            <w:tcW w:w="1980" w:type="dxa"/>
          </w:tcPr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8A4CFB" w:rsidRPr="007E7563" w:rsidRDefault="008A4CFB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8A4CFB" w:rsidRPr="007E7563" w:rsidRDefault="008A4CFB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8A4CFB" w:rsidRPr="007E7563" w:rsidTr="00232208">
        <w:tc>
          <w:tcPr>
            <w:tcW w:w="1980" w:type="dxa"/>
          </w:tcPr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8A4CFB" w:rsidRPr="007E7563" w:rsidRDefault="008A4CFB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8A4CFB" w:rsidRPr="007E7563" w:rsidRDefault="008A4CFB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8A4CFB" w:rsidRPr="007E7563" w:rsidRDefault="008A4CFB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8A4CFB" w:rsidRPr="007E7563" w:rsidTr="00232208">
        <w:tc>
          <w:tcPr>
            <w:tcW w:w="1980" w:type="dxa"/>
          </w:tcPr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8A4CFB" w:rsidRPr="007E7563" w:rsidRDefault="008A4CFB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8A4CFB" w:rsidRPr="007E7563" w:rsidRDefault="008A4CFB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8A4CFB" w:rsidRPr="007E7563" w:rsidRDefault="008A4CFB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8A4CFB" w:rsidRPr="007E7563" w:rsidRDefault="008A4CFB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8A4CFB" w:rsidRPr="007E7563" w:rsidRDefault="008A4CFB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8A4CFB" w:rsidRPr="007E7563" w:rsidTr="00232208">
        <w:tc>
          <w:tcPr>
            <w:tcW w:w="1980" w:type="dxa"/>
          </w:tcPr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8A4CFB" w:rsidRPr="00933FC8" w:rsidRDefault="008A4CFB" w:rsidP="00DA589A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2021-2023 г.г.</w:t>
            </w:r>
          </w:p>
        </w:tc>
      </w:tr>
      <w:tr w:rsidR="008A4CFB" w:rsidRPr="007E7563" w:rsidTr="00232208">
        <w:tc>
          <w:tcPr>
            <w:tcW w:w="1980" w:type="dxa"/>
          </w:tcPr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8A4CFB" w:rsidRPr="007E7563" w:rsidRDefault="008A4CFB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8A4CFB" w:rsidRPr="007E7563" w:rsidRDefault="008A4CFB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8A4CFB" w:rsidRPr="007E7563" w:rsidRDefault="008A4CFB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8A4CFB" w:rsidRPr="007E7563" w:rsidRDefault="008A4CFB" w:rsidP="00232208">
            <w:pPr>
              <w:rPr>
                <w:sz w:val="28"/>
                <w:szCs w:val="28"/>
              </w:rPr>
            </w:pPr>
          </w:p>
        </w:tc>
      </w:tr>
      <w:tr w:rsidR="008A4CFB" w:rsidRPr="007E7563" w:rsidTr="00232208">
        <w:tc>
          <w:tcPr>
            <w:tcW w:w="1980" w:type="dxa"/>
          </w:tcPr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8A4CFB" w:rsidRPr="007E7563" w:rsidTr="00232208">
        <w:tc>
          <w:tcPr>
            <w:tcW w:w="1980" w:type="dxa"/>
          </w:tcPr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 xml:space="preserve">70,0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8A4CFB" w:rsidRPr="007E7563" w:rsidRDefault="008A4CFB" w:rsidP="00232208">
            <w:pPr>
              <w:rPr>
                <w:sz w:val="28"/>
                <w:szCs w:val="28"/>
              </w:rPr>
            </w:pPr>
          </w:p>
          <w:p w:rsidR="008A4CFB" w:rsidRPr="007E7563" w:rsidRDefault="008A4CFB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 30,0  тыс.руб.</w:t>
            </w:r>
          </w:p>
          <w:p w:rsidR="008A4CFB" w:rsidRPr="007E7563" w:rsidRDefault="008A4CFB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20,0  тыс.руб.</w:t>
            </w:r>
          </w:p>
          <w:p w:rsidR="008A4CFB" w:rsidRPr="007E7563" w:rsidRDefault="008A4CFB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    20,0  тыс.руб.</w:t>
            </w:r>
          </w:p>
        </w:tc>
      </w:tr>
      <w:tr w:rsidR="008A4CFB" w:rsidRPr="007E7563" w:rsidTr="00232208">
        <w:tc>
          <w:tcPr>
            <w:tcW w:w="1980" w:type="dxa"/>
          </w:tcPr>
          <w:p w:rsidR="008A4CFB" w:rsidRPr="007E7563" w:rsidRDefault="008A4CFB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8A4CFB" w:rsidRDefault="008A4CFB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8A4CFB" w:rsidRDefault="008A4CFB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8A4CFB" w:rsidRPr="00BD3596" w:rsidRDefault="008A4CFB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8A4CFB" w:rsidRPr="007E7563" w:rsidRDefault="008A4CFB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8A4CFB" w:rsidRPr="007E7563" w:rsidRDefault="008A4CFB" w:rsidP="00854484">
      <w:pPr>
        <w:ind w:left="360"/>
        <w:rPr>
          <w:b/>
          <w:sz w:val="28"/>
          <w:szCs w:val="28"/>
        </w:rPr>
      </w:pPr>
    </w:p>
    <w:p w:rsidR="008A4CFB" w:rsidRDefault="008A4CFB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8A4CFB" w:rsidRDefault="008A4CFB" w:rsidP="00854484">
      <w:pPr>
        <w:jc w:val="center"/>
        <w:rPr>
          <w:b/>
          <w:sz w:val="28"/>
          <w:szCs w:val="28"/>
          <w:u w:val="single"/>
        </w:rPr>
      </w:pPr>
    </w:p>
    <w:p w:rsidR="008A4CFB" w:rsidRPr="00852E84" w:rsidRDefault="008A4CFB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8A4CFB" w:rsidRDefault="008A4CFB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8A4CFB" w:rsidRDefault="008A4CFB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8A4CFB" w:rsidRPr="001912CE" w:rsidRDefault="008A4CFB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8A4CFB" w:rsidRPr="001912CE" w:rsidRDefault="008A4CFB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8A4CFB" w:rsidRDefault="008A4CFB" w:rsidP="00854484">
      <w:pPr>
        <w:rPr>
          <w:sz w:val="28"/>
        </w:rPr>
      </w:pPr>
    </w:p>
    <w:p w:rsidR="008A4CFB" w:rsidRDefault="008A4CFB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8A4CFB" w:rsidRDefault="008A4CFB" w:rsidP="00854484">
      <w:pPr>
        <w:jc w:val="center"/>
        <w:rPr>
          <w:b/>
          <w:sz w:val="28"/>
          <w:u w:val="single"/>
        </w:rPr>
      </w:pPr>
    </w:p>
    <w:p w:rsidR="008A4CFB" w:rsidRPr="00674778" w:rsidRDefault="008A4CFB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8A4CFB" w:rsidRDefault="008A4CFB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8A4CFB" w:rsidRPr="00007A4B" w:rsidRDefault="008A4CFB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8A4CFB" w:rsidRDefault="008A4CFB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8A4CFB" w:rsidRDefault="008A4CFB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8A4CFB" w:rsidRDefault="008A4CFB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8A4CFB" w:rsidRDefault="008A4CFB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8A4CFB" w:rsidRPr="002F0B20" w:rsidRDefault="008A4CFB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8A4CFB" w:rsidRPr="002F0B20" w:rsidRDefault="008A4CFB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A4CFB" w:rsidRDefault="008A4CFB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8A4CFB" w:rsidRPr="00304BE2" w:rsidRDefault="008A4CFB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8A4CFB" w:rsidRDefault="008A4CFB" w:rsidP="00854484">
      <w:pPr>
        <w:jc w:val="both"/>
      </w:pPr>
    </w:p>
    <w:p w:rsidR="008A4CFB" w:rsidRPr="002F0B20" w:rsidRDefault="008A4CFB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8A4CFB" w:rsidRPr="002F0B20" w:rsidRDefault="008A4CFB" w:rsidP="00854484">
      <w:pPr>
        <w:rPr>
          <w:b/>
          <w:sz w:val="28"/>
          <w:szCs w:val="28"/>
        </w:rPr>
      </w:pPr>
    </w:p>
    <w:p w:rsidR="008A4CFB" w:rsidRPr="007E7563" w:rsidRDefault="008A4CFB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8A4CFB" w:rsidRPr="007E7563" w:rsidRDefault="008A4CFB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8A4CFB" w:rsidRPr="007E7563" w:rsidRDefault="008A4CFB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8A4CFB" w:rsidRPr="007E7563" w:rsidRDefault="008A4CFB" w:rsidP="00854484">
      <w:pPr>
        <w:ind w:firstLine="720"/>
        <w:jc w:val="both"/>
        <w:rPr>
          <w:sz w:val="28"/>
          <w:szCs w:val="28"/>
        </w:rPr>
      </w:pPr>
    </w:p>
    <w:p w:rsidR="008A4CFB" w:rsidRPr="007E7563" w:rsidRDefault="008A4CFB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8A4CFB" w:rsidRPr="007E7563" w:rsidRDefault="008A4CFB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8A4CFB" w:rsidRDefault="008A4CFB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8A4CFB" w:rsidRDefault="008A4CFB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8A4CFB" w:rsidRDefault="008A4CFB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8A4CFB" w:rsidRDefault="008A4CFB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8A4CFB" w:rsidRDefault="008A4CFB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Default="008A4CFB" w:rsidP="00854484">
      <w:pPr>
        <w:jc w:val="right"/>
        <w:rPr>
          <w:rFonts w:ascii="Arial" w:hAnsi="Arial" w:cs="Arial"/>
          <w:b/>
          <w:szCs w:val="28"/>
        </w:rPr>
      </w:pPr>
    </w:p>
    <w:p w:rsidR="008A4CFB" w:rsidRPr="002C6F06" w:rsidRDefault="008A4CFB" w:rsidP="00854484"/>
    <w:p w:rsidR="008A4CFB" w:rsidRPr="00F747CE" w:rsidRDefault="008A4CFB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8A4CFB" w:rsidRPr="00F747CE" w:rsidRDefault="008A4CFB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8A4CFB" w:rsidRPr="00F747CE" w:rsidRDefault="008A4CFB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8A4CFB" w:rsidRPr="00F747CE" w:rsidRDefault="008A4CFB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8A4CFB" w:rsidRPr="00F747CE" w:rsidTr="00232208">
        <w:tc>
          <w:tcPr>
            <w:tcW w:w="1980" w:type="dxa"/>
          </w:tcPr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8A4CFB" w:rsidRPr="00F747CE" w:rsidRDefault="008A4CFB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A4CFB" w:rsidRPr="00F747CE" w:rsidTr="00232208">
        <w:tc>
          <w:tcPr>
            <w:tcW w:w="1980" w:type="dxa"/>
          </w:tcPr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8A4CFB" w:rsidRPr="00F747CE" w:rsidTr="00232208">
        <w:tc>
          <w:tcPr>
            <w:tcW w:w="1980" w:type="dxa"/>
          </w:tcPr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8A4CFB" w:rsidRPr="00F747CE" w:rsidRDefault="008A4CFB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8A4CFB" w:rsidRPr="00F747CE" w:rsidRDefault="008A4CFB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8A4CFB" w:rsidRPr="00F747CE" w:rsidTr="00232208">
        <w:tc>
          <w:tcPr>
            <w:tcW w:w="1980" w:type="dxa"/>
          </w:tcPr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8A4CFB" w:rsidRPr="00F747CE" w:rsidRDefault="008A4CFB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8A4CFB" w:rsidRPr="00F747CE" w:rsidRDefault="008A4CFB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8A4CFB" w:rsidRPr="00F747CE" w:rsidRDefault="008A4CFB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8A4CFB" w:rsidRPr="00F747CE" w:rsidTr="00232208">
        <w:tc>
          <w:tcPr>
            <w:tcW w:w="1980" w:type="dxa"/>
          </w:tcPr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8A4CFB" w:rsidRPr="00F747CE" w:rsidRDefault="008A4CFB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8A4CFB" w:rsidRPr="00F747CE" w:rsidRDefault="008A4CFB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8A4CFB" w:rsidRPr="002F0B20" w:rsidRDefault="008A4CFB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8A4CFB" w:rsidRPr="00F747CE" w:rsidTr="00232208">
        <w:tc>
          <w:tcPr>
            <w:tcW w:w="1980" w:type="dxa"/>
          </w:tcPr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8A4CFB" w:rsidRPr="00933FC8" w:rsidRDefault="008A4CFB" w:rsidP="00D32EE0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2021-2023 г.г.</w:t>
            </w:r>
          </w:p>
        </w:tc>
      </w:tr>
      <w:tr w:rsidR="008A4CFB" w:rsidRPr="00F747CE" w:rsidTr="00232208">
        <w:tc>
          <w:tcPr>
            <w:tcW w:w="1980" w:type="dxa"/>
          </w:tcPr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8A4CFB" w:rsidRPr="00F747CE" w:rsidRDefault="008A4CFB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8A4CFB" w:rsidRPr="00F747CE" w:rsidRDefault="008A4CFB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8A4CFB" w:rsidRPr="00F747CE" w:rsidRDefault="008A4CFB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8A4CFB" w:rsidRPr="00F747CE" w:rsidRDefault="008A4CFB" w:rsidP="00232208">
            <w:pPr>
              <w:rPr>
                <w:sz w:val="28"/>
                <w:szCs w:val="28"/>
              </w:rPr>
            </w:pPr>
          </w:p>
        </w:tc>
      </w:tr>
      <w:tr w:rsidR="008A4CFB" w:rsidRPr="00F747CE" w:rsidTr="00232208">
        <w:tc>
          <w:tcPr>
            <w:tcW w:w="1980" w:type="dxa"/>
          </w:tcPr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8A4CFB" w:rsidRPr="00F747CE" w:rsidTr="00232208">
        <w:tc>
          <w:tcPr>
            <w:tcW w:w="1980" w:type="dxa"/>
          </w:tcPr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70,0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8A4CFB" w:rsidRPr="00F747CE" w:rsidRDefault="008A4CFB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30,0  т. руб.</w:t>
            </w:r>
          </w:p>
          <w:p w:rsidR="008A4CFB" w:rsidRPr="00F747CE" w:rsidRDefault="008A4CFB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20,0  т. руб.</w:t>
            </w:r>
          </w:p>
          <w:p w:rsidR="008A4CFB" w:rsidRPr="00F747CE" w:rsidRDefault="008A4CFB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20,0 т. руб.</w:t>
            </w:r>
          </w:p>
          <w:p w:rsidR="008A4CFB" w:rsidRPr="00F747CE" w:rsidRDefault="008A4CFB" w:rsidP="00232208">
            <w:pPr>
              <w:rPr>
                <w:sz w:val="28"/>
                <w:szCs w:val="28"/>
              </w:rPr>
            </w:pPr>
          </w:p>
        </w:tc>
      </w:tr>
      <w:tr w:rsidR="008A4CFB" w:rsidRPr="00F747CE" w:rsidTr="00232208">
        <w:tc>
          <w:tcPr>
            <w:tcW w:w="1980" w:type="dxa"/>
          </w:tcPr>
          <w:p w:rsidR="008A4CFB" w:rsidRPr="00F747CE" w:rsidRDefault="008A4CFB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8A4CFB" w:rsidRPr="00F747CE" w:rsidRDefault="008A4CFB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8A4CFB" w:rsidRPr="00F747CE" w:rsidRDefault="008A4CFB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8A4CFB" w:rsidRPr="00F747CE" w:rsidRDefault="008A4CFB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8A4CFB" w:rsidRPr="00F747CE" w:rsidRDefault="008A4CFB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8A4CFB" w:rsidRPr="002F0B20" w:rsidRDefault="008A4CFB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8A4CFB" w:rsidRDefault="008A4CFB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A4CFB" w:rsidRPr="007B0E4E" w:rsidRDefault="008A4CFB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8A4CFB" w:rsidRPr="00F747CE" w:rsidRDefault="008A4CFB" w:rsidP="00854484">
      <w:pPr>
        <w:ind w:left="360"/>
        <w:jc w:val="center"/>
        <w:rPr>
          <w:b/>
          <w:sz w:val="28"/>
          <w:szCs w:val="28"/>
        </w:rPr>
      </w:pPr>
    </w:p>
    <w:p w:rsidR="008A4CFB" w:rsidRPr="00171E93" w:rsidRDefault="008A4CFB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8A4CFB" w:rsidRPr="00171E93" w:rsidRDefault="008A4CFB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8A4CFB" w:rsidRPr="00171E93" w:rsidRDefault="008A4CFB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8A4CFB" w:rsidRPr="00171E93" w:rsidRDefault="008A4CFB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8A4CFB" w:rsidRPr="00171E93" w:rsidRDefault="008A4CFB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8A4CFB" w:rsidRPr="00171E93" w:rsidRDefault="008A4CFB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8A4CFB" w:rsidRPr="00171E93" w:rsidRDefault="008A4CFB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8A4CFB" w:rsidRPr="00171E93" w:rsidRDefault="008A4CFB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8A4CFB" w:rsidRPr="00171E93" w:rsidRDefault="008A4CFB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8A4CFB" w:rsidRPr="00171E93" w:rsidRDefault="008A4CFB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8A4CFB" w:rsidRPr="00171E93" w:rsidRDefault="008A4CFB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A4CFB" w:rsidRPr="00171E93" w:rsidRDefault="008A4CFB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8A4CFB" w:rsidRPr="00171E93" w:rsidRDefault="008A4CFB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8A4CFB" w:rsidRPr="00171E93" w:rsidRDefault="008A4CFB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8A4CFB" w:rsidRPr="00171E93" w:rsidRDefault="008A4CFB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8A4CFB" w:rsidRPr="00171E93" w:rsidRDefault="008A4CFB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8A4CFB" w:rsidRPr="00171E93" w:rsidRDefault="008A4CFB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8A4CFB" w:rsidRPr="00171E93" w:rsidRDefault="008A4CFB" w:rsidP="00854484">
      <w:pPr>
        <w:rPr>
          <w:sz w:val="28"/>
          <w:szCs w:val="28"/>
        </w:rPr>
      </w:pPr>
    </w:p>
    <w:p w:rsidR="008A4CFB" w:rsidRPr="00171E93" w:rsidRDefault="008A4CFB" w:rsidP="00854484">
      <w:pPr>
        <w:rPr>
          <w:sz w:val="28"/>
          <w:szCs w:val="28"/>
        </w:rPr>
      </w:pPr>
    </w:p>
    <w:p w:rsidR="008A4CFB" w:rsidRPr="00171E93" w:rsidRDefault="008A4CFB" w:rsidP="00854484">
      <w:pPr>
        <w:rPr>
          <w:sz w:val="28"/>
          <w:szCs w:val="28"/>
        </w:rPr>
      </w:pPr>
    </w:p>
    <w:p w:rsidR="008A4CFB" w:rsidRPr="00171E93" w:rsidRDefault="008A4CFB" w:rsidP="00854484">
      <w:pPr>
        <w:rPr>
          <w:sz w:val="28"/>
          <w:szCs w:val="28"/>
        </w:rPr>
      </w:pPr>
    </w:p>
    <w:p w:rsidR="008A4CFB" w:rsidRPr="00171E93" w:rsidRDefault="008A4CFB" w:rsidP="00854484">
      <w:pPr>
        <w:rPr>
          <w:sz w:val="28"/>
          <w:szCs w:val="28"/>
        </w:rPr>
      </w:pPr>
    </w:p>
    <w:p w:rsidR="008A4CFB" w:rsidRPr="00171E93" w:rsidRDefault="008A4CFB" w:rsidP="00854484">
      <w:pPr>
        <w:rPr>
          <w:sz w:val="28"/>
          <w:szCs w:val="28"/>
        </w:rPr>
      </w:pPr>
    </w:p>
    <w:p w:rsidR="008A4CFB" w:rsidRPr="007B0E4E" w:rsidRDefault="008A4CFB" w:rsidP="00854484">
      <w:pPr>
        <w:rPr>
          <w:sz w:val="28"/>
          <w:szCs w:val="28"/>
        </w:rPr>
      </w:pPr>
    </w:p>
    <w:p w:rsidR="008A4CFB" w:rsidRPr="007B0E4E" w:rsidRDefault="008A4CFB" w:rsidP="00854484">
      <w:pPr>
        <w:rPr>
          <w:sz w:val="28"/>
          <w:szCs w:val="28"/>
        </w:rPr>
      </w:pPr>
    </w:p>
    <w:p w:rsidR="008A4CFB" w:rsidRPr="007B0E4E" w:rsidRDefault="008A4CFB" w:rsidP="00854484">
      <w:pPr>
        <w:rPr>
          <w:sz w:val="28"/>
          <w:szCs w:val="28"/>
        </w:rPr>
      </w:pPr>
    </w:p>
    <w:p w:rsidR="008A4CFB" w:rsidRPr="007B0E4E" w:rsidRDefault="008A4CFB" w:rsidP="00854484">
      <w:pPr>
        <w:rPr>
          <w:sz w:val="28"/>
          <w:szCs w:val="28"/>
        </w:rPr>
      </w:pPr>
    </w:p>
    <w:p w:rsidR="008A4CFB" w:rsidRPr="007B0E4E" w:rsidRDefault="008A4CFB" w:rsidP="00854484">
      <w:pPr>
        <w:rPr>
          <w:sz w:val="28"/>
          <w:szCs w:val="28"/>
        </w:rPr>
      </w:pPr>
    </w:p>
    <w:p w:rsidR="008A4CFB" w:rsidRPr="00350DD0" w:rsidRDefault="008A4CFB" w:rsidP="00854484">
      <w:pPr>
        <w:rPr>
          <w:rFonts w:ascii="Arial" w:hAnsi="Arial" w:cs="Arial"/>
        </w:rPr>
      </w:pPr>
    </w:p>
    <w:p w:rsidR="008A4CFB" w:rsidRPr="00350DD0" w:rsidRDefault="008A4CFB" w:rsidP="00854484">
      <w:pPr>
        <w:rPr>
          <w:rFonts w:ascii="Arial" w:hAnsi="Arial" w:cs="Arial"/>
        </w:rPr>
      </w:pPr>
    </w:p>
    <w:p w:rsidR="008A4CFB" w:rsidRPr="00350DD0" w:rsidRDefault="008A4CFB" w:rsidP="00854484">
      <w:pPr>
        <w:rPr>
          <w:rFonts w:ascii="Arial" w:hAnsi="Arial" w:cs="Arial"/>
        </w:rPr>
      </w:pPr>
    </w:p>
    <w:p w:rsidR="008A4CFB" w:rsidRPr="00350DD0" w:rsidRDefault="008A4CFB" w:rsidP="00854484">
      <w:pPr>
        <w:rPr>
          <w:rFonts w:ascii="Arial" w:hAnsi="Arial" w:cs="Arial"/>
        </w:rPr>
      </w:pPr>
    </w:p>
    <w:p w:rsidR="008A4CFB" w:rsidRPr="00350DD0" w:rsidRDefault="008A4CFB" w:rsidP="00854484">
      <w:pPr>
        <w:rPr>
          <w:rFonts w:ascii="Arial" w:hAnsi="Arial" w:cs="Arial"/>
        </w:rPr>
      </w:pPr>
    </w:p>
    <w:p w:rsidR="008A4CFB" w:rsidRPr="00350DD0" w:rsidRDefault="008A4CFB" w:rsidP="00854484">
      <w:pPr>
        <w:rPr>
          <w:rFonts w:ascii="Arial" w:hAnsi="Arial" w:cs="Arial"/>
        </w:rPr>
      </w:pPr>
    </w:p>
    <w:p w:rsidR="008A4CFB" w:rsidRPr="00350DD0" w:rsidRDefault="008A4CFB" w:rsidP="00854484">
      <w:pPr>
        <w:rPr>
          <w:rFonts w:ascii="Arial" w:hAnsi="Arial" w:cs="Arial"/>
        </w:rPr>
      </w:pPr>
    </w:p>
    <w:p w:rsidR="008A4CFB" w:rsidRPr="00350DD0" w:rsidRDefault="008A4CFB" w:rsidP="00854484">
      <w:pPr>
        <w:rPr>
          <w:rFonts w:ascii="Arial" w:hAnsi="Arial" w:cs="Arial"/>
        </w:rPr>
      </w:pPr>
    </w:p>
    <w:p w:rsidR="008A4CFB" w:rsidRPr="007B0E4E" w:rsidRDefault="008A4CFB" w:rsidP="00854484">
      <w:pPr>
        <w:rPr>
          <w:sz w:val="28"/>
          <w:szCs w:val="28"/>
        </w:rPr>
        <w:sectPr w:rsidR="008A4CFB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A4CFB" w:rsidRDefault="008A4CFB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A4CFB" w:rsidRDefault="008A4CFB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A4CFB" w:rsidRDefault="008A4CFB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A4CFB" w:rsidRDefault="008A4CFB" w:rsidP="006E7F6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03.02.2021 г. № 28</w:t>
      </w:r>
    </w:p>
    <w:p w:rsidR="008A4CFB" w:rsidRPr="00B92430" w:rsidRDefault="008A4CFB" w:rsidP="00854484">
      <w:pPr>
        <w:pStyle w:val="Heading2"/>
        <w:jc w:val="right"/>
        <w:rPr>
          <w:sz w:val="28"/>
          <w:szCs w:val="28"/>
        </w:rPr>
      </w:pPr>
      <w:r w:rsidRPr="00B92430">
        <w:rPr>
          <w:sz w:val="28"/>
          <w:szCs w:val="28"/>
        </w:rPr>
        <w:t xml:space="preserve">Приложение 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8A4CFB" w:rsidRDefault="008A4CFB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A4CFB" w:rsidRPr="007B0E4E" w:rsidRDefault="008A4CFB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8A4CFB" w:rsidRPr="00C160D2" w:rsidRDefault="008A4CFB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8A4CFB" w:rsidRDefault="008A4CFB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8A4CFB" w:rsidRPr="002F0B20" w:rsidRDefault="008A4CFB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8A4CFB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A4CFB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Pr="002F0B20" w:rsidRDefault="008A4CFB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Pr="002F0B20" w:rsidRDefault="008A4CFB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CFB" w:rsidRPr="002F0B20" w:rsidRDefault="008A4CFB" w:rsidP="00232208">
            <w:pPr>
              <w:rPr>
                <w:b/>
                <w:sz w:val="28"/>
                <w:szCs w:val="28"/>
              </w:rPr>
            </w:pPr>
          </w:p>
        </w:tc>
      </w:tr>
      <w:tr w:rsidR="008A4CFB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4CFB" w:rsidRPr="002F0B20" w:rsidRDefault="008A4CFB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Pr="002F0B20" w:rsidRDefault="008A4CFB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Pr="002F0B20" w:rsidRDefault="008A4CFB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CFB" w:rsidRPr="002F0B20" w:rsidRDefault="008A4CFB" w:rsidP="00232208">
            <w:pPr>
              <w:rPr>
                <w:b/>
                <w:sz w:val="28"/>
                <w:szCs w:val="28"/>
              </w:rPr>
            </w:pPr>
          </w:p>
        </w:tc>
      </w:tr>
      <w:tr w:rsidR="008A4CFB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8A4CFB" w:rsidRPr="002F0B20" w:rsidRDefault="008A4CFB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8A4CFB" w:rsidRPr="002F0B20" w:rsidRDefault="008A4CFB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933FC8" w:rsidRDefault="008A4CFB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7C6229" w:rsidRDefault="008A4CFB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8A4CFB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D32E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2F0B20" w:rsidRDefault="008A4CFB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4CFB" w:rsidRDefault="008A4CFB" w:rsidP="00854484">
      <w:pPr>
        <w:pStyle w:val="Heading2"/>
        <w:jc w:val="right"/>
        <w:rPr>
          <w:szCs w:val="28"/>
        </w:rPr>
      </w:pPr>
    </w:p>
    <w:p w:rsidR="008A4CFB" w:rsidRDefault="008A4CFB" w:rsidP="00854484">
      <w:pPr>
        <w:pStyle w:val="Heading2"/>
        <w:jc w:val="right"/>
        <w:rPr>
          <w:szCs w:val="28"/>
        </w:rPr>
      </w:pPr>
    </w:p>
    <w:p w:rsidR="008A4CFB" w:rsidRDefault="008A4CFB" w:rsidP="00854484">
      <w:pPr>
        <w:pStyle w:val="Heading2"/>
        <w:jc w:val="right"/>
        <w:rPr>
          <w:szCs w:val="28"/>
        </w:rPr>
      </w:pPr>
    </w:p>
    <w:p w:rsidR="008A4CFB" w:rsidRDefault="008A4CFB" w:rsidP="00854484">
      <w:pPr>
        <w:pStyle w:val="Heading2"/>
        <w:jc w:val="right"/>
        <w:rPr>
          <w:szCs w:val="28"/>
        </w:rPr>
      </w:pPr>
    </w:p>
    <w:p w:rsidR="008A4CFB" w:rsidRDefault="008A4CFB" w:rsidP="00854484">
      <w:pPr>
        <w:pStyle w:val="Heading2"/>
        <w:jc w:val="right"/>
        <w:rPr>
          <w:szCs w:val="28"/>
        </w:rPr>
      </w:pPr>
    </w:p>
    <w:p w:rsidR="008A4CFB" w:rsidRDefault="008A4CFB" w:rsidP="00854484">
      <w:pPr>
        <w:rPr>
          <w:sz w:val="28"/>
          <w:szCs w:val="28"/>
        </w:rPr>
      </w:pPr>
    </w:p>
    <w:p w:rsidR="008A4CFB" w:rsidRDefault="008A4CFB" w:rsidP="00854484">
      <w:pPr>
        <w:rPr>
          <w:sz w:val="28"/>
          <w:szCs w:val="28"/>
        </w:rPr>
      </w:pPr>
    </w:p>
    <w:p w:rsidR="008A4CFB" w:rsidRDefault="008A4CFB" w:rsidP="00854484">
      <w:pPr>
        <w:rPr>
          <w:sz w:val="28"/>
          <w:szCs w:val="28"/>
        </w:rPr>
      </w:pPr>
    </w:p>
    <w:p w:rsidR="008A4CFB" w:rsidRDefault="008A4CFB" w:rsidP="00854484">
      <w:pPr>
        <w:rPr>
          <w:sz w:val="28"/>
          <w:szCs w:val="28"/>
        </w:rPr>
      </w:pPr>
    </w:p>
    <w:p w:rsidR="008A4CFB" w:rsidRDefault="008A4CFB" w:rsidP="00854484">
      <w:pPr>
        <w:rPr>
          <w:sz w:val="28"/>
          <w:szCs w:val="28"/>
        </w:rPr>
      </w:pPr>
    </w:p>
    <w:p w:rsidR="008A4CFB" w:rsidRDefault="008A4CFB" w:rsidP="00854484">
      <w:pPr>
        <w:rPr>
          <w:sz w:val="28"/>
          <w:szCs w:val="28"/>
        </w:rPr>
      </w:pPr>
    </w:p>
    <w:p w:rsidR="008A4CFB" w:rsidRDefault="008A4CFB" w:rsidP="00854484">
      <w:pPr>
        <w:rPr>
          <w:sz w:val="28"/>
          <w:szCs w:val="28"/>
        </w:rPr>
      </w:pPr>
    </w:p>
    <w:p w:rsidR="008A4CFB" w:rsidRDefault="008A4CFB" w:rsidP="00854484"/>
    <w:p w:rsidR="008A4CFB" w:rsidRDefault="008A4CFB" w:rsidP="00854484"/>
    <w:p w:rsidR="008A4CFB" w:rsidRDefault="008A4CFB" w:rsidP="00854484"/>
    <w:p w:rsidR="008A4CFB" w:rsidRDefault="008A4CFB" w:rsidP="00854484"/>
    <w:p w:rsidR="008A4CFB" w:rsidRDefault="008A4CFB" w:rsidP="00854484"/>
    <w:p w:rsidR="008A4CFB" w:rsidRDefault="008A4CFB" w:rsidP="00854484"/>
    <w:p w:rsidR="008A4CFB" w:rsidRPr="00A361F1" w:rsidRDefault="008A4CFB" w:rsidP="00854484"/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A4CFB" w:rsidRDefault="008A4CFB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A4CFB" w:rsidRDefault="008A4CFB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A4CFB" w:rsidRDefault="008A4CFB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A4CFB" w:rsidRDefault="008A4CFB" w:rsidP="00854484">
      <w:pPr>
        <w:pStyle w:val="Heading2"/>
        <w:jc w:val="left"/>
        <w:rPr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От 03.02.2021 г. № 28</w:t>
      </w: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8A4CFB" w:rsidRPr="00DA3CC7" w:rsidRDefault="008A4CFB" w:rsidP="00854484">
      <w:pPr>
        <w:pStyle w:val="Heading2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Pr="00303120">
        <w:rPr>
          <w:sz w:val="28"/>
          <w:szCs w:val="28"/>
        </w:rPr>
        <w:t>Приложение</w:t>
      </w:r>
      <w:r w:rsidRPr="00DA3CC7">
        <w:rPr>
          <w:szCs w:val="28"/>
        </w:rPr>
        <w:t xml:space="preserve"> 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8A4CFB" w:rsidRDefault="008A4CFB" w:rsidP="0085448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от 05.02. 2018г. № 13</w:t>
      </w:r>
    </w:p>
    <w:p w:rsidR="008A4CFB" w:rsidRDefault="008A4CFB" w:rsidP="00854484">
      <w:pPr>
        <w:ind w:left="3300"/>
        <w:rPr>
          <w:b/>
          <w:sz w:val="28"/>
          <w:szCs w:val="28"/>
        </w:rPr>
      </w:pPr>
    </w:p>
    <w:p w:rsidR="008A4CFB" w:rsidRPr="007B0E4E" w:rsidRDefault="008A4CFB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8A4CFB" w:rsidRPr="007B0E4E" w:rsidRDefault="008A4CFB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8A4CFB" w:rsidRDefault="008A4CFB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8A4CFB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8A4CFB" w:rsidRPr="00933FC8" w:rsidRDefault="008A4CFB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caps/>
                <w:sz w:val="28"/>
                <w:szCs w:val="28"/>
              </w:rPr>
              <w:t>Ц</w:t>
            </w:r>
            <w:r w:rsidRPr="00933FC8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8A4CFB" w:rsidRPr="00933FC8" w:rsidRDefault="008A4CFB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8A4CFB" w:rsidRPr="00933FC8" w:rsidRDefault="008A4CFB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8A4CFB" w:rsidRPr="00933FC8" w:rsidRDefault="008A4CFB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8A4CFB" w:rsidRPr="00933FC8" w:rsidRDefault="008A4CFB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реализации подпрограммы</w:t>
            </w:r>
          </w:p>
          <w:p w:rsidR="008A4CFB" w:rsidRPr="00933FC8" w:rsidRDefault="008A4CFB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8A4CFB" w:rsidRPr="002F0B20" w:rsidRDefault="008A4CFB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8A4CFB" w:rsidRPr="00933FC8" w:rsidRDefault="008A4CFB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8A4CFB" w:rsidRPr="002F0B20" w:rsidTr="00232208">
        <w:trPr>
          <w:trHeight w:val="340"/>
        </w:trPr>
        <w:tc>
          <w:tcPr>
            <w:tcW w:w="3007" w:type="dxa"/>
            <w:vMerge/>
          </w:tcPr>
          <w:p w:rsidR="008A4CFB" w:rsidRPr="00933FC8" w:rsidRDefault="008A4CFB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8A4CFB" w:rsidRPr="00933FC8" w:rsidRDefault="008A4CFB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8A4CFB" w:rsidRPr="00933FC8" w:rsidRDefault="008A4CFB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2021г.</w:t>
            </w:r>
          </w:p>
        </w:tc>
        <w:tc>
          <w:tcPr>
            <w:tcW w:w="1260" w:type="dxa"/>
          </w:tcPr>
          <w:p w:rsidR="008A4CFB" w:rsidRPr="00933FC8" w:rsidRDefault="008A4CFB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975" w:type="dxa"/>
          </w:tcPr>
          <w:p w:rsidR="008A4CFB" w:rsidRPr="00933FC8" w:rsidRDefault="008A4CFB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933FC8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1080" w:type="dxa"/>
          </w:tcPr>
          <w:p w:rsidR="008A4CFB" w:rsidRPr="00933FC8" w:rsidRDefault="008A4CFB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8A4CFB" w:rsidRPr="002F0B20" w:rsidTr="00232208">
        <w:trPr>
          <w:trHeight w:val="1477"/>
        </w:trPr>
        <w:tc>
          <w:tcPr>
            <w:tcW w:w="3007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Цель:</w:t>
            </w: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95%</w:t>
            </w: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99%</w:t>
            </w: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8A4CFB" w:rsidRPr="002F0B20" w:rsidRDefault="008A4CFB" w:rsidP="00232208">
            <w:pPr>
              <w:jc w:val="center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center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center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center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center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center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8A4CFB" w:rsidRPr="002F0B20" w:rsidTr="00232208">
        <w:trPr>
          <w:trHeight w:val="340"/>
        </w:trPr>
        <w:tc>
          <w:tcPr>
            <w:tcW w:w="3007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Задача:</w:t>
            </w: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8A4CFB" w:rsidRPr="002F0B20" w:rsidRDefault="008A4CFB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8A4CFB" w:rsidRPr="002F0B20" w:rsidRDefault="008A4CFB" w:rsidP="00232208">
            <w:pPr>
              <w:jc w:val="both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both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both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both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both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8A4CFB" w:rsidRPr="002F0B20" w:rsidRDefault="008A4CFB" w:rsidP="00232208">
            <w:pPr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both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both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both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</w:tc>
      </w:tr>
      <w:tr w:rsidR="008A4CFB" w:rsidRPr="002F0B20" w:rsidTr="00232208">
        <w:trPr>
          <w:trHeight w:val="340"/>
        </w:trPr>
        <w:tc>
          <w:tcPr>
            <w:tcW w:w="3007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Задача:</w:t>
            </w:r>
          </w:p>
          <w:p w:rsidR="008A4CFB" w:rsidRDefault="008A4CFB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8A4CFB" w:rsidRDefault="008A4CFB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8A4CFB" w:rsidRDefault="008A4CFB" w:rsidP="00232208">
            <w:pPr>
              <w:jc w:val="both"/>
              <w:rPr>
                <w:sz w:val="28"/>
                <w:szCs w:val="28"/>
              </w:rPr>
            </w:pPr>
          </w:p>
          <w:p w:rsidR="008A4CFB" w:rsidRDefault="008A4CFB" w:rsidP="00232208">
            <w:pPr>
              <w:jc w:val="both"/>
              <w:rPr>
                <w:sz w:val="28"/>
                <w:szCs w:val="28"/>
              </w:rPr>
            </w:pPr>
          </w:p>
          <w:p w:rsidR="008A4CFB" w:rsidRPr="002F0B20" w:rsidRDefault="008A4CFB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8A4CFB" w:rsidRPr="002F0B20" w:rsidRDefault="008A4CFB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</w:p>
          <w:p w:rsidR="008A4CFB" w:rsidRPr="00933FC8" w:rsidRDefault="008A4CFB" w:rsidP="00232208">
            <w:pPr>
              <w:pStyle w:val="BodyText"/>
              <w:rPr>
                <w:sz w:val="28"/>
                <w:szCs w:val="28"/>
              </w:rPr>
            </w:pPr>
            <w:r w:rsidRPr="00933FC8">
              <w:rPr>
                <w:sz w:val="28"/>
                <w:szCs w:val="28"/>
              </w:rPr>
              <w:t>100%</w:t>
            </w:r>
          </w:p>
        </w:tc>
      </w:tr>
    </w:tbl>
    <w:p w:rsidR="008A4CFB" w:rsidRDefault="008A4CFB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8A4CFB" w:rsidRDefault="008A4CFB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A4CFB" w:rsidRDefault="008A4CFB" w:rsidP="00854484">
      <w:pPr>
        <w:jc w:val="center"/>
        <w:rPr>
          <w:b/>
          <w:sz w:val="28"/>
          <w:szCs w:val="28"/>
        </w:rPr>
      </w:pPr>
    </w:p>
    <w:p w:rsidR="008A4CFB" w:rsidRDefault="008A4CFB" w:rsidP="00854484">
      <w:pPr>
        <w:jc w:val="center"/>
        <w:rPr>
          <w:b/>
          <w:sz w:val="28"/>
          <w:szCs w:val="28"/>
        </w:rPr>
      </w:pPr>
    </w:p>
    <w:p w:rsidR="008A4CFB" w:rsidRDefault="008A4CFB" w:rsidP="00BB48F0">
      <w:pPr>
        <w:rPr>
          <w:b/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8A4CFB" w:rsidRDefault="008A4CFB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A4CFB" w:rsidRDefault="008A4CFB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A4CFB" w:rsidRDefault="008A4CFB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8A4CFB" w:rsidRDefault="008A4CFB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8A4CFB" w:rsidRDefault="008A4CFB" w:rsidP="00BB48F0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DA589A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03.02.2021 </w:t>
      </w:r>
      <w:r w:rsidRPr="00DA589A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DA589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28</w:t>
      </w:r>
    </w:p>
    <w:p w:rsidR="008A4CFB" w:rsidRPr="00DA3CC7" w:rsidRDefault="008A4CFB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8A4CFB" w:rsidRPr="00DA3CC7" w:rsidRDefault="008A4CFB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8A4CFB" w:rsidRDefault="008A4CFB" w:rsidP="00854484">
      <w:pPr>
        <w:jc w:val="right"/>
        <w:rPr>
          <w:b/>
          <w:sz w:val="28"/>
          <w:szCs w:val="28"/>
        </w:rPr>
      </w:pPr>
    </w:p>
    <w:p w:rsidR="008A4CFB" w:rsidRDefault="008A4CFB" w:rsidP="00854484">
      <w:pPr>
        <w:jc w:val="center"/>
        <w:rPr>
          <w:b/>
          <w:sz w:val="28"/>
          <w:szCs w:val="28"/>
        </w:rPr>
      </w:pPr>
    </w:p>
    <w:p w:rsidR="008A4CFB" w:rsidRDefault="008A4CFB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8A4CFB" w:rsidRDefault="008A4CFB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8A4CFB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4CFB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8A4CFB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Pr="00A361F1" w:rsidRDefault="008A4CFB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8A4CFB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Pr="00A361F1" w:rsidRDefault="008A4CFB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Pr="00A361F1" w:rsidRDefault="008A4CFB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4CFB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8F0E93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8F0E93" w:rsidRDefault="008A4CFB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A4CFB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4CFB" w:rsidRDefault="008A4CFB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4CFB" w:rsidRPr="008F0E93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8A4CFB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4CFB" w:rsidRDefault="008A4CFB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4CFB" w:rsidRPr="008F0E93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4CFB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4CFB" w:rsidRPr="008F0E93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4CFB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4CFB" w:rsidRPr="008F0E93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4CFB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4CFB" w:rsidRPr="008F0E93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4CFB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CFB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Pr="008F0E93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4CFB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FB" w:rsidRPr="00A361F1" w:rsidRDefault="008A4CFB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4CFB" w:rsidRDefault="008A4CFB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8A4CFB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8A4CFB" w:rsidRDefault="008A4CFB" w:rsidP="0051241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8A4CFB" w:rsidRDefault="008A4CFB" w:rsidP="0051241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8A4CFB" w:rsidRDefault="008A4CFB" w:rsidP="00512419">
      <w:pPr>
        <w:jc w:val="center"/>
        <w:rPr>
          <w:sz w:val="28"/>
          <w:szCs w:val="28"/>
        </w:rPr>
      </w:pPr>
    </w:p>
    <w:p w:rsidR="008A4CFB" w:rsidRDefault="008A4CFB" w:rsidP="0051241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8A4CFB" w:rsidRDefault="008A4CFB" w:rsidP="0051241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образования Огаревское Щекинского района </w:t>
      </w:r>
    </w:p>
    <w:p w:rsidR="008A4CFB" w:rsidRDefault="008A4CFB" w:rsidP="0051241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№ 67 от27.04.2017г. «Об утверждении муниципальной программы</w:t>
      </w:r>
    </w:p>
    <w:p w:rsidR="008A4CFB" w:rsidRDefault="008A4CFB" w:rsidP="0051241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«Энергосбережение и повышение энергетической эффективности в</w:t>
      </w:r>
    </w:p>
    <w:p w:rsidR="008A4CFB" w:rsidRDefault="008A4CFB" w:rsidP="0051241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муниципальном образовании Огаревское Щекинского района»</w:t>
      </w:r>
    </w:p>
    <w:p w:rsidR="008A4CFB" w:rsidRDefault="008A4CFB" w:rsidP="00512419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A4CFB" w:rsidRDefault="008A4CFB" w:rsidP="0051241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«Об утверждении муниципальной программы</w:t>
      </w:r>
    </w:p>
    <w:p w:rsidR="008A4CFB" w:rsidRDefault="008A4CFB" w:rsidP="0051241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«Энергосбережение и повышение энергетической эффективности в</w:t>
      </w:r>
    </w:p>
    <w:p w:rsidR="008A4CFB" w:rsidRDefault="008A4CFB" w:rsidP="0051241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муниципальном образовании Огаревское Щекинского района».</w:t>
      </w:r>
    </w:p>
    <w:p w:rsidR="008A4CFB" w:rsidRDefault="008A4CFB" w:rsidP="00512419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№ 67 от 27.04.2017г. «Об утверждении муниципальной программы «Энергосбережение и повышение энергетической эффективности в муниципальном образовании Огаревское Щекинского района</w:t>
      </w:r>
      <w:r>
        <w:rPr>
          <w:rFonts w:ascii="yandex-sans" w:hAnsi="yandex-sans"/>
          <w:color w:val="000000"/>
          <w:sz w:val="23"/>
          <w:szCs w:val="23"/>
        </w:rPr>
        <w:t>»</w:t>
      </w:r>
    </w:p>
    <w:p w:rsidR="008A4CFB" w:rsidRDefault="008A4CFB" w:rsidP="0051241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8A4CFB" w:rsidTr="00512419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CFB" w:rsidRDefault="008A4CFB">
            <w:pPr>
              <w:rPr>
                <w:sz w:val="28"/>
                <w:szCs w:val="28"/>
              </w:rPr>
            </w:pPr>
          </w:p>
          <w:p w:rsidR="008A4CFB" w:rsidRDefault="008A4CFB">
            <w:pPr>
              <w:rPr>
                <w:sz w:val="28"/>
                <w:szCs w:val="28"/>
              </w:rPr>
            </w:pPr>
          </w:p>
          <w:p w:rsidR="008A4CFB" w:rsidRDefault="008A4CFB">
            <w:pPr>
              <w:rPr>
                <w:sz w:val="28"/>
                <w:szCs w:val="28"/>
              </w:rPr>
            </w:pPr>
          </w:p>
          <w:p w:rsidR="008A4CFB" w:rsidRDefault="008A4C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8A4CFB" w:rsidRDefault="008A4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CFB" w:rsidRDefault="008A4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8A4CFB" w:rsidRDefault="008A4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CFB" w:rsidRDefault="008A4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8A4CFB" w:rsidTr="00512419">
        <w:tc>
          <w:tcPr>
            <w:tcW w:w="3289" w:type="dxa"/>
          </w:tcPr>
          <w:p w:rsidR="008A4CFB" w:rsidRDefault="008A4CFB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8A4CFB" w:rsidRDefault="008A4CFB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8A4CFB" w:rsidRDefault="008A4CFB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8A4CFB" w:rsidRDefault="008A4CFB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8A4CFB" w:rsidRDefault="008A4CFB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8A4CFB" w:rsidRDefault="008A4CFB" w:rsidP="00512419">
      <w:pPr>
        <w:rPr>
          <w:sz w:val="28"/>
          <w:szCs w:val="28"/>
        </w:rPr>
      </w:pPr>
      <w:r>
        <w:rPr>
          <w:sz w:val="28"/>
          <w:szCs w:val="28"/>
        </w:rPr>
        <w:t>02.02.2021г.</w:t>
      </w:r>
    </w:p>
    <w:p w:rsidR="008A4CFB" w:rsidRDefault="008A4CFB" w:rsidP="00512419">
      <w:pPr>
        <w:rPr>
          <w:sz w:val="28"/>
          <w:szCs w:val="28"/>
        </w:rPr>
      </w:pPr>
    </w:p>
    <w:p w:rsidR="008A4CFB" w:rsidRDefault="008A4CFB" w:rsidP="00512419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8A4CFB" w:rsidRDefault="008A4CFB" w:rsidP="00512419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8A4CFB" w:rsidRDefault="008A4CFB" w:rsidP="00512419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8A4CFB" w:rsidRDefault="008A4CFB" w:rsidP="00854484"/>
    <w:p w:rsidR="008A4CFB" w:rsidRDefault="008A4CFB" w:rsidP="00854484"/>
    <w:p w:rsidR="008A4CFB" w:rsidRDefault="008A4CFB" w:rsidP="00854484"/>
    <w:p w:rsidR="008A4CFB" w:rsidRDefault="008A4CFB" w:rsidP="00854484"/>
    <w:p w:rsidR="008A4CFB" w:rsidRDefault="008A4CFB" w:rsidP="00854484"/>
    <w:p w:rsidR="008A4CFB" w:rsidRDefault="008A4CFB"/>
    <w:sectPr w:rsidR="008A4CFB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1EBD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7E35"/>
    <w:rsid w:val="001C078F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45589"/>
    <w:rsid w:val="00252C07"/>
    <w:rsid w:val="00257453"/>
    <w:rsid w:val="002668FE"/>
    <w:rsid w:val="0027393E"/>
    <w:rsid w:val="00280CDB"/>
    <w:rsid w:val="0029348D"/>
    <w:rsid w:val="002B147D"/>
    <w:rsid w:val="002B26AB"/>
    <w:rsid w:val="002C0A3F"/>
    <w:rsid w:val="002C6F06"/>
    <w:rsid w:val="002E0749"/>
    <w:rsid w:val="002E336F"/>
    <w:rsid w:val="002F0B20"/>
    <w:rsid w:val="002F5F27"/>
    <w:rsid w:val="003012C1"/>
    <w:rsid w:val="00303120"/>
    <w:rsid w:val="00304BE2"/>
    <w:rsid w:val="00313999"/>
    <w:rsid w:val="00316CB8"/>
    <w:rsid w:val="0031742D"/>
    <w:rsid w:val="00327160"/>
    <w:rsid w:val="003300D6"/>
    <w:rsid w:val="003363DE"/>
    <w:rsid w:val="00343219"/>
    <w:rsid w:val="00350DD0"/>
    <w:rsid w:val="00360E13"/>
    <w:rsid w:val="0036715C"/>
    <w:rsid w:val="00371DD8"/>
    <w:rsid w:val="00373236"/>
    <w:rsid w:val="00395C88"/>
    <w:rsid w:val="003B7A7A"/>
    <w:rsid w:val="003C4449"/>
    <w:rsid w:val="003C76AE"/>
    <w:rsid w:val="003D0BC2"/>
    <w:rsid w:val="003E5B87"/>
    <w:rsid w:val="00402990"/>
    <w:rsid w:val="00406871"/>
    <w:rsid w:val="00441605"/>
    <w:rsid w:val="00441F72"/>
    <w:rsid w:val="004447E9"/>
    <w:rsid w:val="00450612"/>
    <w:rsid w:val="0045105D"/>
    <w:rsid w:val="004572FF"/>
    <w:rsid w:val="00457BA4"/>
    <w:rsid w:val="004716D9"/>
    <w:rsid w:val="0047180E"/>
    <w:rsid w:val="00475127"/>
    <w:rsid w:val="004B2F60"/>
    <w:rsid w:val="004C11E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2D54"/>
    <w:rsid w:val="00525B51"/>
    <w:rsid w:val="005262DF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214C3"/>
    <w:rsid w:val="00627CE2"/>
    <w:rsid w:val="00642D49"/>
    <w:rsid w:val="00643CF9"/>
    <w:rsid w:val="006608AA"/>
    <w:rsid w:val="00674778"/>
    <w:rsid w:val="006808AD"/>
    <w:rsid w:val="006837EC"/>
    <w:rsid w:val="00684737"/>
    <w:rsid w:val="006852F9"/>
    <w:rsid w:val="006909A6"/>
    <w:rsid w:val="00691F4C"/>
    <w:rsid w:val="006931E8"/>
    <w:rsid w:val="006A1081"/>
    <w:rsid w:val="006B1CDC"/>
    <w:rsid w:val="006C68A0"/>
    <w:rsid w:val="006E7F65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7563"/>
    <w:rsid w:val="007F067A"/>
    <w:rsid w:val="008051AA"/>
    <w:rsid w:val="00805501"/>
    <w:rsid w:val="00805719"/>
    <w:rsid w:val="00806695"/>
    <w:rsid w:val="0081648F"/>
    <w:rsid w:val="008205E7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CFB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05D"/>
    <w:rsid w:val="00901122"/>
    <w:rsid w:val="00906164"/>
    <w:rsid w:val="0091187F"/>
    <w:rsid w:val="00933FC8"/>
    <w:rsid w:val="0093557D"/>
    <w:rsid w:val="009410C2"/>
    <w:rsid w:val="00942EC3"/>
    <w:rsid w:val="00974429"/>
    <w:rsid w:val="00981DA8"/>
    <w:rsid w:val="00985DB4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C3836"/>
    <w:rsid w:val="00AC6AC1"/>
    <w:rsid w:val="00AD3D4F"/>
    <w:rsid w:val="00AD49AD"/>
    <w:rsid w:val="00AE2D66"/>
    <w:rsid w:val="00AF2982"/>
    <w:rsid w:val="00B0353A"/>
    <w:rsid w:val="00B06CD2"/>
    <w:rsid w:val="00B078F5"/>
    <w:rsid w:val="00B1038D"/>
    <w:rsid w:val="00B37FEA"/>
    <w:rsid w:val="00B6010A"/>
    <w:rsid w:val="00B85448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221D"/>
    <w:rsid w:val="00BD3596"/>
    <w:rsid w:val="00BD7B19"/>
    <w:rsid w:val="00BE5C78"/>
    <w:rsid w:val="00C13E3A"/>
    <w:rsid w:val="00C160D2"/>
    <w:rsid w:val="00C17FDD"/>
    <w:rsid w:val="00C30545"/>
    <w:rsid w:val="00C32083"/>
    <w:rsid w:val="00C3294F"/>
    <w:rsid w:val="00C35604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2EE0"/>
    <w:rsid w:val="00D47DD1"/>
    <w:rsid w:val="00D52877"/>
    <w:rsid w:val="00D52D76"/>
    <w:rsid w:val="00D5577B"/>
    <w:rsid w:val="00D55AA6"/>
    <w:rsid w:val="00D6370F"/>
    <w:rsid w:val="00D64C92"/>
    <w:rsid w:val="00D669EC"/>
    <w:rsid w:val="00D74DE0"/>
    <w:rsid w:val="00D8213E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23EA5"/>
    <w:rsid w:val="00F258E8"/>
    <w:rsid w:val="00F264FD"/>
    <w:rsid w:val="00F31B9D"/>
    <w:rsid w:val="00F326C8"/>
    <w:rsid w:val="00F5094B"/>
    <w:rsid w:val="00F518DB"/>
    <w:rsid w:val="00F64836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 w:cs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8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19</Pages>
  <Words>3075</Words>
  <Characters>17529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7</cp:revision>
  <cp:lastPrinted>2021-02-02T08:21:00Z</cp:lastPrinted>
  <dcterms:created xsi:type="dcterms:W3CDTF">2021-01-22T12:22:00Z</dcterms:created>
  <dcterms:modified xsi:type="dcterms:W3CDTF">2021-02-02T08:49:00Z</dcterms:modified>
</cp:coreProperties>
</file>