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A7" w:rsidRPr="0000223E" w:rsidRDefault="005229A7" w:rsidP="00DA2B9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5229A7" w:rsidRPr="0000223E" w:rsidRDefault="005229A7" w:rsidP="00DA2B9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5229A7" w:rsidRPr="0000223E" w:rsidRDefault="005229A7" w:rsidP="00DA2B9A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5229A7" w:rsidRPr="0000223E" w:rsidRDefault="005229A7" w:rsidP="00DA2B9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5229A7" w:rsidRPr="0000223E" w:rsidRDefault="005229A7" w:rsidP="00DA2B9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5229A7" w:rsidRPr="0000223E" w:rsidRDefault="005229A7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29A7" w:rsidRPr="0000223E" w:rsidRDefault="005229A7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5229A7" w:rsidRPr="0000223E" w:rsidRDefault="005229A7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5229A7" w:rsidRDefault="005229A7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 февраля 2022</w:t>
      </w:r>
      <w:r w:rsidRPr="0000223E">
        <w:rPr>
          <w:rFonts w:ascii="Times New Roman" w:hAnsi="Times New Roman"/>
          <w:b/>
          <w:sz w:val="28"/>
          <w:szCs w:val="28"/>
        </w:rPr>
        <w:t xml:space="preserve">года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№ 41</w:t>
      </w:r>
    </w:p>
    <w:p w:rsidR="005229A7" w:rsidRDefault="005229A7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29A7" w:rsidRPr="00FE1C66" w:rsidRDefault="005229A7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5229A7" w:rsidRPr="00FE1C66" w:rsidRDefault="005229A7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района»</w:t>
      </w:r>
    </w:p>
    <w:p w:rsidR="005229A7" w:rsidRDefault="005229A7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5229A7" w:rsidRPr="00FE1C66" w:rsidRDefault="005229A7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29A7" w:rsidRPr="00FE1C66" w:rsidRDefault="005229A7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5229A7" w:rsidRDefault="005229A7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5229A7" w:rsidRDefault="005229A7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29A7" w:rsidRPr="00AB2B22" w:rsidRDefault="005229A7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5229A7" w:rsidRPr="00AB2B22" w:rsidRDefault="005229A7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5229A7" w:rsidRDefault="005229A7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5229A7" w:rsidRPr="00AB2B22" w:rsidRDefault="005229A7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229A7" w:rsidRPr="00097D90" w:rsidRDefault="005229A7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5229A7" w:rsidRPr="00097D90" w:rsidRDefault="005229A7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5229A7" w:rsidRPr="00097D90" w:rsidRDefault="005229A7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5229A7" w:rsidRPr="00AB2B22" w:rsidRDefault="005229A7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5229A7" w:rsidRDefault="005229A7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5229A7" w:rsidRPr="009F5368" w:rsidRDefault="005229A7" w:rsidP="00AB2B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5229A7" w:rsidRPr="009F5368" w:rsidRDefault="005229A7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5229A7" w:rsidRPr="009F5368" w:rsidRDefault="005229A7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>Шавлова О.В.</w:t>
      </w:r>
    </w:p>
    <w:p w:rsidR="005229A7" w:rsidRPr="009F5368" w:rsidRDefault="005229A7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5229A7" w:rsidRPr="009F5368" w:rsidRDefault="005229A7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Pr="00AB2B22" w:rsidRDefault="005229A7" w:rsidP="00AB2B22">
      <w:pPr>
        <w:ind w:firstLine="709"/>
        <w:jc w:val="both"/>
        <w:rPr>
          <w:rFonts w:ascii="Times New Roman" w:hAnsi="Times New Roman"/>
        </w:rPr>
      </w:pPr>
    </w:p>
    <w:p w:rsidR="005229A7" w:rsidRPr="009F5368" w:rsidRDefault="005229A7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5229A7" w:rsidRPr="009F5368" w:rsidRDefault="005229A7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5229A7" w:rsidRPr="00BF4528" w:rsidRDefault="005229A7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5229A7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229A7" w:rsidRPr="009F5368" w:rsidRDefault="005229A7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5229A7" w:rsidRPr="009F5368" w:rsidRDefault="005229A7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229A7" w:rsidRPr="009F5368" w:rsidRDefault="005229A7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5229A7" w:rsidRPr="009F5368" w:rsidRDefault="005229A7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5229A7" w:rsidRDefault="005229A7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21.02.2022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41</w:t>
      </w:r>
    </w:p>
    <w:p w:rsidR="005229A7" w:rsidRPr="009F5368" w:rsidRDefault="005229A7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5229A7" w:rsidRPr="009F5368" w:rsidRDefault="005229A7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5229A7" w:rsidRPr="009F5368" w:rsidRDefault="005229A7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5229A7" w:rsidRPr="009F5368" w:rsidRDefault="005229A7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5229A7" w:rsidRPr="009F5368" w:rsidRDefault="005229A7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5229A7" w:rsidRPr="009F5368" w:rsidRDefault="005229A7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5229A7" w:rsidRPr="004D5F38" w:rsidRDefault="005229A7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5229A7" w:rsidRPr="004D5F38" w:rsidRDefault="005229A7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5229A7" w:rsidRPr="004D5F38" w:rsidRDefault="005229A7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5229A7" w:rsidRPr="004D5F38" w:rsidRDefault="005229A7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5229A7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C54887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C54887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5229A7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C54887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C54887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5229A7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C54887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C54887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5229A7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5229A7" w:rsidRPr="00B40A38" w:rsidRDefault="005229A7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5229A7" w:rsidRPr="00B40A38" w:rsidRDefault="005229A7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5229A7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5229A7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2022-2024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5229A7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5229A7" w:rsidRPr="00B40A38" w:rsidRDefault="005229A7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5229A7" w:rsidRPr="00B40A38" w:rsidRDefault="005229A7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5229A7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29A7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1604,0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5229A7" w:rsidRPr="00B40A38" w:rsidRDefault="005229A7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605,0 тыс.руб.;</w:t>
            </w:r>
          </w:p>
          <w:p w:rsidR="005229A7" w:rsidRPr="00B40A38" w:rsidRDefault="005229A7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490,0 тыс.руб.;</w:t>
            </w:r>
          </w:p>
          <w:p w:rsidR="005229A7" w:rsidRPr="00B40A38" w:rsidRDefault="005229A7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509,0 тыс.руб.</w:t>
            </w:r>
          </w:p>
          <w:p w:rsidR="005229A7" w:rsidRPr="00B40A38" w:rsidRDefault="005229A7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5229A7" w:rsidRPr="00B40A38" w:rsidRDefault="005229A7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5229A7" w:rsidRPr="00B40A38" w:rsidRDefault="005229A7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605,0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229A7" w:rsidRPr="00B40A38" w:rsidRDefault="005229A7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490,0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5229A7" w:rsidRPr="00B40A38" w:rsidRDefault="005229A7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509,0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5229A7" w:rsidRPr="00B40A38" w:rsidRDefault="005229A7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5229A7" w:rsidRPr="00B40A38" w:rsidRDefault="005229A7" w:rsidP="00D24947">
      <w:pPr>
        <w:rPr>
          <w:rFonts w:ascii="Times New Roman" w:hAnsi="Times New Roman"/>
          <w:b/>
          <w:sz w:val="28"/>
          <w:szCs w:val="28"/>
        </w:rPr>
        <w:sectPr w:rsidR="005229A7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229A7" w:rsidRPr="00B40A38" w:rsidRDefault="005229A7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229A7" w:rsidRPr="00C54887" w:rsidRDefault="005229A7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Программы-2022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4</w:t>
      </w:r>
      <w:r w:rsidRPr="00B40A38">
        <w:rPr>
          <w:sz w:val="28"/>
          <w:szCs w:val="28"/>
        </w:rPr>
        <w:t xml:space="preserve"> годы.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229A7" w:rsidRPr="00C54887" w:rsidRDefault="005229A7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5229A7" w:rsidRPr="00B40A38" w:rsidRDefault="005229A7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5229A7" w:rsidRPr="00B40A38" w:rsidRDefault="005229A7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229A7" w:rsidRPr="00C54887" w:rsidRDefault="005229A7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5229A7" w:rsidRPr="00B40A38" w:rsidRDefault="005229A7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5229A7" w:rsidRPr="00B40A38" w:rsidRDefault="005229A7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5229A7" w:rsidRPr="00B40A38" w:rsidRDefault="005229A7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5229A7" w:rsidRPr="00B40A38" w:rsidRDefault="005229A7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5229A7" w:rsidRPr="00B40A38" w:rsidRDefault="005229A7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5229A7" w:rsidRPr="00B40A38" w:rsidRDefault="005229A7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5229A7" w:rsidRPr="00B40A38" w:rsidRDefault="005229A7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229A7" w:rsidRPr="00C54887" w:rsidRDefault="005229A7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5229A7" w:rsidRPr="00B40A38" w:rsidRDefault="005229A7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5229A7" w:rsidRPr="00B40A38" w:rsidRDefault="005229A7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5229A7" w:rsidRPr="00B40A38" w:rsidRDefault="005229A7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5229A7" w:rsidRPr="00B40A38" w:rsidRDefault="005229A7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5229A7" w:rsidRPr="00B40A38" w:rsidRDefault="005229A7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5229A7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229A7" w:rsidRPr="00B40A38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229A7" w:rsidRPr="00B40A38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229A7" w:rsidRPr="00B40A38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5229A7" w:rsidRPr="00B40A38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5229A7" w:rsidRPr="00B40A38" w:rsidRDefault="005229A7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5229A7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5229A7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29A7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1E7A9C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229A7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5229A7" w:rsidRPr="008A6F71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5229A7" w:rsidRPr="00B40A38" w:rsidRDefault="005229A7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229A7" w:rsidRPr="00B40A38" w:rsidRDefault="005229A7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229A7" w:rsidRPr="00B40A38" w:rsidRDefault="005229A7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5229A7" w:rsidRDefault="005229A7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390,0</w:t>
            </w:r>
          </w:p>
          <w:p w:rsidR="005229A7" w:rsidRDefault="005229A7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5229A7" w:rsidRDefault="005229A7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5229A7" w:rsidRPr="003837A5" w:rsidRDefault="005229A7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135,0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390,0</w:t>
            </w:r>
          </w:p>
          <w:p w:rsidR="005229A7" w:rsidRDefault="005229A7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125,0</w:t>
            </w:r>
          </w:p>
          <w:p w:rsidR="005229A7" w:rsidRDefault="005229A7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130,0</w:t>
            </w:r>
          </w:p>
          <w:p w:rsidR="005229A7" w:rsidRDefault="005229A7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135,0</w:t>
            </w:r>
          </w:p>
          <w:p w:rsidR="005229A7" w:rsidRPr="003837A5" w:rsidRDefault="005229A7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29A7" w:rsidRPr="003837A5" w:rsidRDefault="005229A7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5229A7" w:rsidRPr="00B40A38" w:rsidRDefault="005229A7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229A7" w:rsidRPr="00B40A38" w:rsidRDefault="005229A7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229A7" w:rsidRPr="00B40A38" w:rsidRDefault="005229A7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1184,0</w:t>
            </w:r>
          </w:p>
          <w:p w:rsidR="005229A7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470,0</w:t>
            </w:r>
          </w:p>
          <w:p w:rsidR="005229A7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350,0</w:t>
            </w:r>
          </w:p>
          <w:p w:rsidR="005229A7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364,0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1E7A9C" w:rsidRDefault="005229A7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1184,0</w:t>
            </w:r>
          </w:p>
          <w:p w:rsidR="005229A7" w:rsidRDefault="005229A7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470,0</w:t>
            </w:r>
          </w:p>
          <w:p w:rsidR="005229A7" w:rsidRDefault="005229A7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350,0</w:t>
            </w:r>
          </w:p>
          <w:p w:rsidR="005229A7" w:rsidRDefault="005229A7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364,0</w:t>
            </w:r>
          </w:p>
          <w:p w:rsidR="005229A7" w:rsidRDefault="005229A7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29A7" w:rsidRPr="003837A5" w:rsidRDefault="005229A7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229A7" w:rsidRPr="003837A5" w:rsidRDefault="005229A7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5229A7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  <w:p w:rsidR="005229A7" w:rsidRPr="00B40A38" w:rsidRDefault="005229A7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5229A7" w:rsidRPr="00B40A38" w:rsidRDefault="005229A7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5229A7" w:rsidRPr="00B40A38" w:rsidRDefault="005229A7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5229A7" w:rsidRDefault="005229A7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5229A7" w:rsidRDefault="005229A7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  <w:p w:rsidR="005229A7" w:rsidRPr="003837A5" w:rsidRDefault="005229A7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Default="005229A7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30,0</w:t>
            </w:r>
          </w:p>
          <w:p w:rsidR="005229A7" w:rsidRPr="003837A5" w:rsidRDefault="005229A7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229A7" w:rsidRPr="003837A5" w:rsidRDefault="005229A7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5229A7" w:rsidRPr="003837A5" w:rsidRDefault="005229A7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5229A7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3837A5" w:rsidRDefault="005229A7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29A7" w:rsidRPr="00B40A38" w:rsidRDefault="005229A7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229A7" w:rsidRPr="00B40A38" w:rsidRDefault="005229A7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9A7" w:rsidRPr="00B40A38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5229A7" w:rsidRPr="00B40A38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5229A7" w:rsidRPr="00B40A38" w:rsidRDefault="005229A7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229A7" w:rsidRPr="00B40A38" w:rsidRDefault="005229A7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5229A7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5229A7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229A7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5229A7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5229A7" w:rsidRPr="00B40A38" w:rsidRDefault="005229A7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9A7" w:rsidRPr="00B40A38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5229A7" w:rsidRPr="00B40A38" w:rsidRDefault="005229A7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5229A7" w:rsidRPr="00B40A38" w:rsidRDefault="005229A7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5229A7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A206DF" w:rsidRDefault="005229A7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:rsidR="005229A7" w:rsidRPr="00A206DF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5229A7" w:rsidRPr="00A206DF" w:rsidRDefault="005229A7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5229A7" w:rsidRPr="00A206DF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1604,0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490,0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9A7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29A7" w:rsidRPr="00B40A38" w:rsidRDefault="005229A7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9A7" w:rsidRPr="00B40A38" w:rsidRDefault="005229A7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29A7" w:rsidRPr="00B40A38" w:rsidRDefault="005229A7" w:rsidP="00D24947">
      <w:pPr>
        <w:rPr>
          <w:rFonts w:ascii="Times New Roman" w:hAnsi="Times New Roman"/>
          <w:sz w:val="28"/>
          <w:szCs w:val="28"/>
        </w:rPr>
      </w:pPr>
    </w:p>
    <w:p w:rsidR="005229A7" w:rsidRPr="00B40A38" w:rsidRDefault="005229A7" w:rsidP="00D24947">
      <w:pPr>
        <w:rPr>
          <w:sz w:val="28"/>
          <w:szCs w:val="28"/>
        </w:rPr>
      </w:pPr>
    </w:p>
    <w:p w:rsidR="005229A7" w:rsidRPr="005F6DE6" w:rsidRDefault="005229A7" w:rsidP="005F6DE6">
      <w:pPr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Pr="001E34AE" w:rsidRDefault="005229A7" w:rsidP="003E78A2">
      <w:pPr>
        <w:jc w:val="center"/>
        <w:rPr>
          <w:rFonts w:ascii="Times New Roman" w:hAnsi="Times New Roman"/>
          <w:sz w:val="28"/>
          <w:szCs w:val="28"/>
        </w:rPr>
      </w:pPr>
      <w:r w:rsidRPr="001E34AE">
        <w:rPr>
          <w:rFonts w:ascii="Times New Roman" w:hAnsi="Times New Roman"/>
          <w:bCs/>
          <w:sz w:val="28"/>
          <w:szCs w:val="28"/>
        </w:rPr>
        <w:t>ЗАКЛЮЧЕНИЕ</w:t>
      </w:r>
      <w:r w:rsidRPr="001E34AE">
        <w:rPr>
          <w:rFonts w:ascii="Times New Roman" w:hAnsi="Times New Roman"/>
          <w:sz w:val="28"/>
          <w:szCs w:val="28"/>
        </w:rPr>
        <w:br/>
        <w:t>по результатам проведения антикоррупционной экспертизы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1E34AE">
        <w:rPr>
          <w:rFonts w:ascii="Times New Roman" w:hAnsi="Times New Roman"/>
          <w:sz w:val="28"/>
          <w:szCs w:val="28"/>
        </w:rPr>
        <w:t>проекта НПА</w:t>
      </w:r>
    </w:p>
    <w:p w:rsidR="005229A7" w:rsidRPr="001E34AE" w:rsidRDefault="005229A7" w:rsidP="001E34AE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E34AE">
        <w:rPr>
          <w:rFonts w:ascii="Times New Roman" w:hAnsi="Times New Roman"/>
          <w:b/>
          <w:color w:val="000000"/>
          <w:sz w:val="28"/>
          <w:szCs w:val="28"/>
        </w:rPr>
        <w:t>О внесении изменений в постановление администрации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E34AE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Огаревское Щекинского района от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E34AE">
        <w:rPr>
          <w:rFonts w:ascii="Times New Roman" w:hAnsi="Times New Roman"/>
          <w:b/>
          <w:color w:val="000000"/>
          <w:sz w:val="28"/>
          <w:szCs w:val="28"/>
        </w:rPr>
        <w:t>06.11.2015 № 11-274 «Об утверждении муниципальной программы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E34AE">
        <w:rPr>
          <w:rFonts w:ascii="Times New Roman" w:hAnsi="Times New Roman"/>
          <w:b/>
          <w:color w:val="000000"/>
          <w:sz w:val="28"/>
          <w:szCs w:val="28"/>
        </w:rPr>
        <w:t>« Ресурсное обеспечение информационной системы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1E34AE">
        <w:rPr>
          <w:rFonts w:ascii="Times New Roman" w:hAnsi="Times New Roman"/>
          <w:b/>
          <w:color w:val="000000"/>
          <w:sz w:val="28"/>
          <w:szCs w:val="28"/>
        </w:rPr>
        <w:t>муниципального образования Огаревское Щекинского района»</w:t>
      </w:r>
    </w:p>
    <w:p w:rsidR="005229A7" w:rsidRPr="001E34AE" w:rsidRDefault="005229A7" w:rsidP="001E34AE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E34AE">
        <w:rPr>
          <w:rFonts w:ascii="Times New Roman" w:hAnsi="Times New Roman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</w:t>
      </w:r>
      <w:r w:rsidRPr="001E34AE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программы« Ресурсное обеспечение информационной системы муниципального образования Огаревское Щекинского района».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E34AE">
        <w:rPr>
          <w:rFonts w:ascii="Times New Roman" w:hAnsi="Times New Roman"/>
          <w:color w:val="000000"/>
          <w:sz w:val="28"/>
          <w:szCs w:val="28"/>
        </w:rPr>
        <w:t>В представленном проекте НПА О внесении изменений в постановление администрации муниципального образования Огаревское Щекинского района от 06.11.2015 № 11-274 «Об утверждении муниципальной программы « 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E34AE">
        <w:rPr>
          <w:rFonts w:ascii="Times New Roman" w:hAnsi="Times New Roman"/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5229A7" w:rsidRPr="001E34AE" w:rsidTr="001E34AE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9A7" w:rsidRPr="001E34AE" w:rsidRDefault="005229A7">
            <w:pPr>
              <w:rPr>
                <w:rFonts w:ascii="Times New Roman" w:hAnsi="Times New Roman"/>
                <w:sz w:val="28"/>
                <w:szCs w:val="28"/>
              </w:rPr>
            </w:pPr>
            <w:r w:rsidRPr="001E34AE">
              <w:rPr>
                <w:rFonts w:ascii="Times New Roman" w:hAnsi="Times New Roman"/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5229A7" w:rsidRPr="001E34AE" w:rsidRDefault="005229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9A7" w:rsidRPr="001E34AE" w:rsidRDefault="005229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5229A7" w:rsidRPr="001E34AE" w:rsidRDefault="005229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229A7" w:rsidRPr="001E34AE" w:rsidRDefault="005229A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34AE">
              <w:rPr>
                <w:rFonts w:ascii="Times New Roman" w:hAnsi="Times New Roman"/>
                <w:sz w:val="28"/>
                <w:szCs w:val="28"/>
              </w:rPr>
              <w:t>О.В. Шавлова</w:t>
            </w:r>
          </w:p>
        </w:tc>
      </w:tr>
      <w:tr w:rsidR="005229A7" w:rsidRPr="001E34AE" w:rsidTr="001E34AE">
        <w:tc>
          <w:tcPr>
            <w:tcW w:w="3289" w:type="dxa"/>
          </w:tcPr>
          <w:p w:rsidR="005229A7" w:rsidRPr="001E34AE" w:rsidRDefault="005229A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1E34AE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5229A7" w:rsidRPr="001E34AE" w:rsidRDefault="005229A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5229A7" w:rsidRPr="001E34AE" w:rsidRDefault="005229A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1E34AE"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5229A7" w:rsidRPr="001E34AE" w:rsidRDefault="005229A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5229A7" w:rsidRPr="001E34AE" w:rsidRDefault="005229A7">
            <w:pPr>
              <w:jc w:val="both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1E34AE">
              <w:rPr>
                <w:rFonts w:ascii="Times New Roman" w:hAnsi="Times New Roman"/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5229A7" w:rsidRPr="001E34AE" w:rsidRDefault="005229A7" w:rsidP="001E34AE">
      <w:pPr>
        <w:rPr>
          <w:rFonts w:ascii="Times New Roman" w:hAnsi="Times New Roman"/>
          <w:sz w:val="28"/>
          <w:szCs w:val="28"/>
        </w:rPr>
      </w:pPr>
      <w:r w:rsidRPr="001E34AE">
        <w:rPr>
          <w:rFonts w:ascii="Times New Roman" w:hAnsi="Times New Roman"/>
          <w:sz w:val="28"/>
          <w:szCs w:val="28"/>
        </w:rPr>
        <w:t>18.02.2022г.</w:t>
      </w:r>
    </w:p>
    <w:p w:rsidR="005229A7" w:rsidRPr="001E34AE" w:rsidRDefault="005229A7" w:rsidP="001E34AE">
      <w:pPr>
        <w:rPr>
          <w:rFonts w:ascii="Times New Roman" w:hAnsi="Times New Roman"/>
          <w:sz w:val="28"/>
          <w:szCs w:val="28"/>
        </w:rPr>
      </w:pPr>
    </w:p>
    <w:p w:rsidR="005229A7" w:rsidRPr="001E34AE" w:rsidRDefault="005229A7" w:rsidP="001E34AE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1E34AE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5229A7" w:rsidRDefault="005229A7" w:rsidP="001E34AE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5229A7" w:rsidRDefault="005229A7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229A7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25F2"/>
    <w:rsid w:val="00063527"/>
    <w:rsid w:val="00067D3B"/>
    <w:rsid w:val="0007303E"/>
    <w:rsid w:val="00080F08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4AE"/>
    <w:rsid w:val="001E3750"/>
    <w:rsid w:val="001E55D0"/>
    <w:rsid w:val="001E66E7"/>
    <w:rsid w:val="001E7A9C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A2894"/>
    <w:rsid w:val="002B147D"/>
    <w:rsid w:val="002B26AB"/>
    <w:rsid w:val="002E0749"/>
    <w:rsid w:val="002E336F"/>
    <w:rsid w:val="002F5F27"/>
    <w:rsid w:val="00313999"/>
    <w:rsid w:val="00316CB8"/>
    <w:rsid w:val="0031742D"/>
    <w:rsid w:val="0031775C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D08EA"/>
    <w:rsid w:val="003D0BC2"/>
    <w:rsid w:val="003E5B87"/>
    <w:rsid w:val="003E78A2"/>
    <w:rsid w:val="00441605"/>
    <w:rsid w:val="00441F72"/>
    <w:rsid w:val="004447E9"/>
    <w:rsid w:val="00450612"/>
    <w:rsid w:val="004572FF"/>
    <w:rsid w:val="00457BA4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1876"/>
    <w:rsid w:val="00504269"/>
    <w:rsid w:val="00504F3A"/>
    <w:rsid w:val="0051199C"/>
    <w:rsid w:val="005147B3"/>
    <w:rsid w:val="0051628B"/>
    <w:rsid w:val="005229A7"/>
    <w:rsid w:val="00522D54"/>
    <w:rsid w:val="00525B51"/>
    <w:rsid w:val="00527A22"/>
    <w:rsid w:val="00552256"/>
    <w:rsid w:val="00555061"/>
    <w:rsid w:val="00556476"/>
    <w:rsid w:val="00556E47"/>
    <w:rsid w:val="00557BE6"/>
    <w:rsid w:val="0056606D"/>
    <w:rsid w:val="00575193"/>
    <w:rsid w:val="00580AB9"/>
    <w:rsid w:val="00583D14"/>
    <w:rsid w:val="005848C4"/>
    <w:rsid w:val="00591482"/>
    <w:rsid w:val="005C4BF2"/>
    <w:rsid w:val="005C64F5"/>
    <w:rsid w:val="005D621E"/>
    <w:rsid w:val="005D65D2"/>
    <w:rsid w:val="005F3B75"/>
    <w:rsid w:val="005F3C42"/>
    <w:rsid w:val="005F4CE0"/>
    <w:rsid w:val="005F6DE6"/>
    <w:rsid w:val="0060068A"/>
    <w:rsid w:val="00600B30"/>
    <w:rsid w:val="006012A3"/>
    <w:rsid w:val="00601AE9"/>
    <w:rsid w:val="0060517C"/>
    <w:rsid w:val="00607129"/>
    <w:rsid w:val="006214C3"/>
    <w:rsid w:val="00627CE2"/>
    <w:rsid w:val="00642D49"/>
    <w:rsid w:val="00643CF9"/>
    <w:rsid w:val="00660542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D1A3A"/>
    <w:rsid w:val="006D1DBB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47EF"/>
    <w:rsid w:val="00835268"/>
    <w:rsid w:val="0085058B"/>
    <w:rsid w:val="008528AD"/>
    <w:rsid w:val="00853C83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1A73"/>
    <w:rsid w:val="008D2568"/>
    <w:rsid w:val="008F3695"/>
    <w:rsid w:val="008F628C"/>
    <w:rsid w:val="009010D9"/>
    <w:rsid w:val="00901122"/>
    <w:rsid w:val="0091187F"/>
    <w:rsid w:val="00916585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5764F"/>
    <w:rsid w:val="00B6010A"/>
    <w:rsid w:val="00B745FB"/>
    <w:rsid w:val="00B85448"/>
    <w:rsid w:val="00B85E77"/>
    <w:rsid w:val="00B90212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3083"/>
    <w:rsid w:val="00BF4528"/>
    <w:rsid w:val="00C0006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86759"/>
    <w:rsid w:val="00C90B70"/>
    <w:rsid w:val="00C93095"/>
    <w:rsid w:val="00C93699"/>
    <w:rsid w:val="00C9519A"/>
    <w:rsid w:val="00C96780"/>
    <w:rsid w:val="00CA4443"/>
    <w:rsid w:val="00CB1546"/>
    <w:rsid w:val="00CB1A3B"/>
    <w:rsid w:val="00CB4A6F"/>
    <w:rsid w:val="00CB7870"/>
    <w:rsid w:val="00CC06A4"/>
    <w:rsid w:val="00CD21F9"/>
    <w:rsid w:val="00CD5E52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2B9A"/>
    <w:rsid w:val="00DA6E30"/>
    <w:rsid w:val="00DA7516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4BD5"/>
    <w:rsid w:val="00F903BE"/>
    <w:rsid w:val="00FA3870"/>
    <w:rsid w:val="00FA7EB4"/>
    <w:rsid w:val="00FB3BAD"/>
    <w:rsid w:val="00FB3FA7"/>
    <w:rsid w:val="00FB6448"/>
    <w:rsid w:val="00FC6A86"/>
    <w:rsid w:val="00FD00BB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rFonts w:cs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8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17</Pages>
  <Words>2591</Words>
  <Characters>14772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4</cp:revision>
  <cp:lastPrinted>2022-02-21T13:28:00Z</cp:lastPrinted>
  <dcterms:created xsi:type="dcterms:W3CDTF">2022-02-10T11:21:00Z</dcterms:created>
  <dcterms:modified xsi:type="dcterms:W3CDTF">2022-02-22T06:37:00Z</dcterms:modified>
</cp:coreProperties>
</file>