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3C" w:rsidRPr="00C226B2" w:rsidRDefault="00E2783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E2783C" w:rsidRPr="00C226B2" w:rsidRDefault="00E2783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E2783C" w:rsidRPr="00C226B2" w:rsidRDefault="00E2783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E2783C" w:rsidRPr="00C226B2" w:rsidRDefault="00E2783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E2783C" w:rsidRPr="00C226B2" w:rsidRDefault="00E2783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E2783C" w:rsidRPr="00C226B2" w:rsidRDefault="00E2783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783C" w:rsidRPr="00C226B2" w:rsidRDefault="00E2783C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E2783C" w:rsidRPr="00C226B2" w:rsidRDefault="00E2783C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06 сентября </w:t>
      </w:r>
      <w:r w:rsidRPr="00C226B2">
        <w:rPr>
          <w:rFonts w:ascii="Times New Roman" w:hAnsi="Times New Roman"/>
          <w:b/>
          <w:sz w:val="28"/>
          <w:szCs w:val="28"/>
        </w:rPr>
        <w:t xml:space="preserve">2022 года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№ 151</w:t>
      </w:r>
    </w:p>
    <w:p w:rsidR="00E2783C" w:rsidRDefault="00E2783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2783C" w:rsidRPr="00FE1C66" w:rsidRDefault="00E2783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E2783C" w:rsidRPr="00FE1C66" w:rsidRDefault="00E2783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E2783C" w:rsidRDefault="00E2783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E2783C" w:rsidRPr="00FE1C66" w:rsidRDefault="00E2783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2783C" w:rsidRPr="00FE1C66" w:rsidRDefault="00E2783C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E2783C" w:rsidRDefault="00E2783C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E2783C" w:rsidRDefault="00E2783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783C" w:rsidRPr="00AB2B22" w:rsidRDefault="00E2783C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E2783C" w:rsidRPr="00AB2B22" w:rsidRDefault="00E2783C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E2783C" w:rsidRDefault="00E2783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2783C" w:rsidRPr="00AB2B22" w:rsidRDefault="00E2783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2783C" w:rsidRPr="00097D90" w:rsidRDefault="00E2783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E2783C" w:rsidRPr="00097D90" w:rsidRDefault="00E2783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E2783C" w:rsidRPr="00097D90" w:rsidRDefault="00E2783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E2783C" w:rsidRPr="00AB2B22" w:rsidRDefault="00E2783C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E2783C" w:rsidRDefault="00E2783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E2783C" w:rsidRPr="009F5368" w:rsidRDefault="00E2783C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E2783C" w:rsidRPr="009F5368" w:rsidRDefault="00E2783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E2783C" w:rsidRPr="009F5368" w:rsidRDefault="00E2783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E2783C" w:rsidRPr="009F5368" w:rsidRDefault="00E2783C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Pr="00AB2B22" w:rsidRDefault="00E2783C" w:rsidP="00AB2B22">
      <w:pPr>
        <w:ind w:firstLine="709"/>
        <w:jc w:val="both"/>
        <w:rPr>
          <w:rFonts w:ascii="Times New Roman" w:hAnsi="Times New Roman"/>
        </w:rPr>
      </w:pPr>
    </w:p>
    <w:p w:rsidR="00E2783C" w:rsidRPr="009F5368" w:rsidRDefault="00E2783C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E2783C" w:rsidRDefault="00E2783C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E2783C" w:rsidRPr="00C226B2" w:rsidRDefault="00E2783C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E2783C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2783C" w:rsidRDefault="00E2783C" w:rsidP="00C226B2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783C" w:rsidRPr="009F5368" w:rsidRDefault="00E2783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E2783C" w:rsidRPr="009F5368" w:rsidRDefault="00E2783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2783C" w:rsidRPr="009F5368" w:rsidRDefault="00E2783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E2783C" w:rsidRPr="009F5368" w:rsidRDefault="00E2783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E2783C" w:rsidRDefault="00E2783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E2783C" w:rsidRPr="009F5368" w:rsidRDefault="00E2783C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E2783C" w:rsidRPr="009F5368" w:rsidRDefault="00E2783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2783C" w:rsidRPr="009F5368" w:rsidRDefault="00E2783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E2783C" w:rsidRPr="009F5368" w:rsidRDefault="00E2783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E2783C" w:rsidRDefault="00E2783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E2783C" w:rsidRPr="009F5368" w:rsidRDefault="00E2783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E2783C" w:rsidRPr="009F536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2783C" w:rsidRPr="009F536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E2783C" w:rsidRPr="009F536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E2783C" w:rsidRPr="009F536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E2783C" w:rsidRPr="009F536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2783C" w:rsidRPr="004D5F38" w:rsidRDefault="00E2783C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2783C" w:rsidRPr="004D5F38" w:rsidRDefault="00E2783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2783C" w:rsidRPr="004D5F38" w:rsidRDefault="00E2783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E2783C" w:rsidRPr="004D5F38" w:rsidRDefault="00E2783C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E2783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E2783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E2783C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C54887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E2783C" w:rsidRPr="00B40A38" w:rsidRDefault="00E2783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E2783C" w:rsidRPr="00B40A38" w:rsidRDefault="00E2783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E2783C" w:rsidRPr="00B40A38" w:rsidRDefault="00E2783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E2783C" w:rsidRPr="00B40A38" w:rsidRDefault="00E2783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1634,0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635,0 тыс.руб.;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 тыс.руб.;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 тыс.руб.</w:t>
            </w:r>
          </w:p>
          <w:p w:rsidR="00E2783C" w:rsidRPr="00B40A38" w:rsidRDefault="00E2783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E2783C" w:rsidRPr="00B40A38" w:rsidRDefault="00E2783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490,0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2783C" w:rsidRPr="00B40A38" w:rsidRDefault="00E2783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509,0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E2783C" w:rsidRPr="00B40A38" w:rsidRDefault="00E2783C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E2783C" w:rsidRPr="00B40A38" w:rsidRDefault="00E2783C" w:rsidP="00D24947">
      <w:pPr>
        <w:rPr>
          <w:rFonts w:ascii="Times New Roman" w:hAnsi="Times New Roman"/>
          <w:b/>
          <w:sz w:val="28"/>
          <w:szCs w:val="28"/>
        </w:rPr>
        <w:sectPr w:rsidR="00E2783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2783C" w:rsidRPr="00B40A38" w:rsidRDefault="00E2783C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2783C" w:rsidRPr="00C54887" w:rsidRDefault="00E2783C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783C" w:rsidRPr="00C54887" w:rsidRDefault="00E2783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E2783C" w:rsidRPr="00B40A38" w:rsidRDefault="00E2783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E2783C" w:rsidRPr="00B40A38" w:rsidRDefault="00E2783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2783C" w:rsidRPr="00C54887" w:rsidRDefault="00E2783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E2783C" w:rsidRPr="00B40A38" w:rsidRDefault="00E2783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E2783C" w:rsidRPr="00B40A38" w:rsidRDefault="00E2783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2783C" w:rsidRPr="00C54887" w:rsidRDefault="00E2783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E2783C" w:rsidRPr="00B40A38" w:rsidRDefault="00E2783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E2783C" w:rsidRPr="00B40A38" w:rsidRDefault="00E2783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E2783C" w:rsidRPr="00B40A38" w:rsidRDefault="00E2783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E2783C" w:rsidRPr="00B40A38" w:rsidRDefault="00E2783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E2783C" w:rsidRPr="00B40A38" w:rsidRDefault="00E2783C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E2783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E2783C" w:rsidRPr="00B40A38" w:rsidRDefault="00E2783C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E2783C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1E7A9C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E2783C" w:rsidRPr="008A6F71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E2783C" w:rsidRPr="00B40A38" w:rsidRDefault="00E2783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2783C" w:rsidRPr="00B40A38" w:rsidRDefault="00E2783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2783C" w:rsidRPr="00B40A38" w:rsidRDefault="00E2783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2783C" w:rsidRDefault="00E2783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E2783C" w:rsidRDefault="00E2783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E2783C" w:rsidRDefault="00E2783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E2783C" w:rsidRPr="003837A5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E2783C" w:rsidRDefault="00E2783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E2783C" w:rsidRDefault="00E2783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E2783C" w:rsidRPr="003837A5" w:rsidRDefault="00E2783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2783C" w:rsidRPr="003837A5" w:rsidRDefault="00E2783C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E2783C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470,0</w:t>
            </w:r>
          </w:p>
          <w:p w:rsidR="00E2783C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E2783C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1E7A9C" w:rsidRDefault="00E2783C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470,0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E2783C" w:rsidRDefault="00E2783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2783C" w:rsidRPr="003837A5" w:rsidRDefault="00E2783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2783C" w:rsidRPr="003837A5" w:rsidRDefault="00E2783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2783C" w:rsidRPr="00B40A38" w:rsidRDefault="00E2783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E2783C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E2783C" w:rsidRPr="003837A5" w:rsidRDefault="00E2783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Default="00E2783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E2783C" w:rsidRPr="003837A5" w:rsidRDefault="00E2783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E2783C" w:rsidRPr="003837A5" w:rsidRDefault="00E2783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E2783C" w:rsidRPr="003837A5" w:rsidRDefault="00E2783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E2783C" w:rsidRPr="00B40A38" w:rsidRDefault="00E2783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E2783C" w:rsidRPr="00B40A38" w:rsidRDefault="00E2783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2783C" w:rsidRPr="00B40A38" w:rsidRDefault="00E2783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2783C" w:rsidRPr="00B40A38" w:rsidRDefault="00E2783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2783C" w:rsidRPr="00E775DB" w:rsidRDefault="00E2783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E2783C" w:rsidRDefault="00E2783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E2783C" w:rsidRDefault="00E2783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E2783C" w:rsidRPr="00E775DB" w:rsidRDefault="00E2783C" w:rsidP="00E775DB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E2783C" w:rsidRDefault="00E2783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E2783C" w:rsidRDefault="00E2783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E2783C" w:rsidRPr="003837A5" w:rsidRDefault="00E2783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E775DB" w:rsidRDefault="00E2783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E775DB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3837A5" w:rsidRDefault="00E2783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83C" w:rsidRPr="00B40A38" w:rsidRDefault="00E2783C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2783C" w:rsidRPr="00B40A38" w:rsidRDefault="00E2783C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2783C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3C" w:rsidRDefault="00E2783C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2783C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3C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E2783C" w:rsidRPr="00B40A38" w:rsidRDefault="00E2783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783C" w:rsidRPr="00B40A38" w:rsidRDefault="00E2783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E2783C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E2783C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783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783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E2783C" w:rsidRPr="00B40A38" w:rsidRDefault="00E2783C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83C" w:rsidRPr="00B40A38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2783C" w:rsidRPr="00B40A38" w:rsidRDefault="00E2783C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E2783C" w:rsidRPr="00B40A38" w:rsidRDefault="00E2783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E2783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A206DF" w:rsidRDefault="00E2783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E2783C" w:rsidRPr="00A206DF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E2783C" w:rsidRPr="00A206DF" w:rsidRDefault="00E2783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783C" w:rsidRPr="00A206DF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83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83C" w:rsidRPr="00B40A38" w:rsidRDefault="00E2783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83C" w:rsidRPr="00B40A38" w:rsidRDefault="00E2783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83C" w:rsidRPr="00B40A38" w:rsidRDefault="00E2783C" w:rsidP="00D24947">
      <w:pPr>
        <w:rPr>
          <w:rFonts w:ascii="Times New Roman" w:hAnsi="Times New Roman"/>
          <w:sz w:val="28"/>
          <w:szCs w:val="28"/>
        </w:rPr>
      </w:pPr>
    </w:p>
    <w:p w:rsidR="00E2783C" w:rsidRPr="00B40A38" w:rsidRDefault="00E2783C" w:rsidP="00D24947">
      <w:pPr>
        <w:rPr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Pr="004F1E2B" w:rsidRDefault="00E2783C" w:rsidP="004F1E2B">
      <w:pPr>
        <w:jc w:val="center"/>
        <w:rPr>
          <w:rFonts w:ascii="Times New Roman" w:hAnsi="Times New Roman"/>
          <w:sz w:val="28"/>
          <w:szCs w:val="28"/>
        </w:rPr>
      </w:pPr>
      <w:r w:rsidRPr="004F1E2B">
        <w:rPr>
          <w:rFonts w:ascii="Times New Roman" w:hAnsi="Times New Roman"/>
          <w:bCs/>
          <w:sz w:val="28"/>
          <w:szCs w:val="28"/>
        </w:rPr>
        <w:t>ЗАКЛЮЧЕНИЕ</w:t>
      </w:r>
      <w:r w:rsidRPr="004F1E2B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E2783C" w:rsidRPr="004F1E2B" w:rsidRDefault="00E2783C" w:rsidP="004F1E2B">
      <w:pPr>
        <w:tabs>
          <w:tab w:val="left" w:pos="720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F1E2B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:rsidR="00E2783C" w:rsidRPr="004F1E2B" w:rsidRDefault="00E2783C" w:rsidP="004F1E2B">
      <w:pPr>
        <w:tabs>
          <w:tab w:val="left" w:pos="720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F1E2B">
        <w:rPr>
          <w:rFonts w:ascii="Times New Roman" w:hAnsi="Times New Roman"/>
          <w:b/>
          <w:sz w:val="28"/>
          <w:szCs w:val="28"/>
        </w:rPr>
        <w:t>Ресурсное обеспечение информационной системы муниципального образования Огаревское Щекинского района»</w:t>
      </w:r>
    </w:p>
    <w:p w:rsidR="00E2783C" w:rsidRPr="004F1E2B" w:rsidRDefault="00E2783C" w:rsidP="004F1E2B">
      <w:pPr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F1E2B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:rsidR="00E2783C" w:rsidRPr="004F1E2B" w:rsidRDefault="00E2783C" w:rsidP="004F1E2B">
      <w:pPr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F1E2B">
        <w:rPr>
          <w:rFonts w:ascii="Times New Roman" w:hAnsi="Times New Roman"/>
          <w:sz w:val="28"/>
          <w:szCs w:val="28"/>
        </w:rPr>
        <w:t xml:space="preserve">« Ресурсное обеспечение информационной системы муниципального образования Огаревское Щекинского района». </w:t>
      </w:r>
      <w:r w:rsidRPr="004F1E2B">
        <w:rPr>
          <w:rFonts w:ascii="Times New Roman" w:hAnsi="Times New Roman"/>
          <w:color w:val="000000"/>
          <w:sz w:val="28"/>
          <w:szCs w:val="28"/>
        </w:rPr>
        <w:t xml:space="preserve">В представленном проекте </w:t>
      </w:r>
      <w:r w:rsidRPr="004F1E2B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«Ресурсное обеспечение информационной системы муниципального образования Огаревское Щекинского района» коррупциогенные  факторы не выявлены.</w:t>
      </w:r>
    </w:p>
    <w:p w:rsidR="00E2783C" w:rsidRPr="004F1E2B" w:rsidRDefault="00E2783C" w:rsidP="004F1E2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4938"/>
        <w:gridCol w:w="1149"/>
        <w:gridCol w:w="3043"/>
        <w:gridCol w:w="1149"/>
        <w:gridCol w:w="3817"/>
      </w:tblGrid>
      <w:tr w:rsidR="00E2783C" w:rsidRPr="004F1E2B" w:rsidTr="004F1E2B">
        <w:trPr>
          <w:trHeight w:val="1976"/>
        </w:trPr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783C" w:rsidRPr="004F1E2B" w:rsidRDefault="00E2783C" w:rsidP="00C2766F">
            <w:pPr>
              <w:rPr>
                <w:rFonts w:ascii="Times New Roman" w:hAnsi="Times New Roman"/>
                <w:sz w:val="28"/>
                <w:szCs w:val="28"/>
              </w:rPr>
            </w:pPr>
            <w:r w:rsidRPr="004F1E2B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1149" w:type="dxa"/>
            <w:vAlign w:val="bottom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  <w:vAlign w:val="bottom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E2B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E2783C" w:rsidRPr="004F1E2B" w:rsidTr="004F1E2B">
        <w:trPr>
          <w:trHeight w:val="552"/>
        </w:trPr>
        <w:tc>
          <w:tcPr>
            <w:tcW w:w="4938" w:type="dxa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F1E2B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1149" w:type="dxa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43" w:type="dxa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F1E2B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149" w:type="dxa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817" w:type="dxa"/>
          </w:tcPr>
          <w:p w:rsidR="00E2783C" w:rsidRPr="004F1E2B" w:rsidRDefault="00E2783C" w:rsidP="00C2766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F1E2B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E2783C" w:rsidRPr="004F1E2B" w:rsidRDefault="00E2783C" w:rsidP="004F1E2B">
      <w:pPr>
        <w:rPr>
          <w:rFonts w:ascii="Times New Roman" w:hAnsi="Times New Roman"/>
          <w:sz w:val="28"/>
          <w:szCs w:val="28"/>
        </w:rPr>
      </w:pPr>
      <w:r w:rsidRPr="004F1E2B">
        <w:rPr>
          <w:rFonts w:ascii="Times New Roman" w:hAnsi="Times New Roman"/>
          <w:sz w:val="28"/>
          <w:szCs w:val="28"/>
        </w:rPr>
        <w:t>05.09.2022г.</w:t>
      </w:r>
    </w:p>
    <w:p w:rsidR="00E2783C" w:rsidRPr="004F1E2B" w:rsidRDefault="00E2783C" w:rsidP="004F1E2B">
      <w:pPr>
        <w:rPr>
          <w:rFonts w:ascii="Times New Roman" w:hAnsi="Times New Roman"/>
        </w:rPr>
      </w:pPr>
    </w:p>
    <w:p w:rsidR="00E2783C" w:rsidRDefault="00E2783C" w:rsidP="004F1E2B"/>
    <w:p w:rsidR="00E2783C" w:rsidRDefault="00E2783C" w:rsidP="004F1E2B">
      <w:pPr>
        <w:rPr>
          <w:b/>
        </w:rPr>
      </w:pPr>
    </w:p>
    <w:p w:rsidR="00E2783C" w:rsidRDefault="00E2783C" w:rsidP="004F1E2B">
      <w:pPr>
        <w:rPr>
          <w:b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Pr="005F6DE6" w:rsidRDefault="00E2783C" w:rsidP="005F6DE6">
      <w:pPr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E2783C" w:rsidRDefault="00E2783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E2783C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31B30"/>
    <w:rsid w:val="00642D49"/>
    <w:rsid w:val="00643CF9"/>
    <w:rsid w:val="00660542"/>
    <w:rsid w:val="006608AA"/>
    <w:rsid w:val="0066194D"/>
    <w:rsid w:val="006808AD"/>
    <w:rsid w:val="00680F45"/>
    <w:rsid w:val="006852F9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519A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E5994"/>
    <w:rsid w:val="00DF77B3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18</Pages>
  <Words>2648</Words>
  <Characters>15099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13</cp:revision>
  <cp:lastPrinted>2022-08-15T12:15:00Z</cp:lastPrinted>
  <dcterms:created xsi:type="dcterms:W3CDTF">2022-08-09T10:25:00Z</dcterms:created>
  <dcterms:modified xsi:type="dcterms:W3CDTF">2022-09-12T07:13:00Z</dcterms:modified>
</cp:coreProperties>
</file>