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24A" w:rsidRPr="0000223E" w:rsidRDefault="0095224A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95224A" w:rsidRPr="0000223E" w:rsidRDefault="0095224A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95224A" w:rsidRPr="0000223E" w:rsidRDefault="0095224A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95224A" w:rsidRPr="0000223E" w:rsidRDefault="0095224A" w:rsidP="00A66C7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95224A" w:rsidRPr="0000223E" w:rsidRDefault="0095224A" w:rsidP="00A66C7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ОГАРЕВСКОЕ ЩЁКИНСКОГО РАЙОНА</w:t>
      </w:r>
    </w:p>
    <w:p w:rsidR="0095224A" w:rsidRPr="0000223E" w:rsidRDefault="0095224A" w:rsidP="00D2494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5224A" w:rsidRPr="0000223E" w:rsidRDefault="0095224A" w:rsidP="00D24947">
      <w:pPr>
        <w:tabs>
          <w:tab w:val="left" w:pos="567"/>
          <w:tab w:val="left" w:pos="5387"/>
        </w:tabs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95224A" w:rsidRPr="0000223E" w:rsidRDefault="0095224A" w:rsidP="00D24947">
      <w:pPr>
        <w:tabs>
          <w:tab w:val="left" w:pos="442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95224A" w:rsidRDefault="0095224A" w:rsidP="00D2494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13 января 2022 </w:t>
      </w:r>
      <w:r w:rsidRPr="0000223E">
        <w:rPr>
          <w:rFonts w:ascii="Times New Roman" w:hAnsi="Times New Roman"/>
          <w:b/>
          <w:sz w:val="28"/>
          <w:szCs w:val="28"/>
        </w:rPr>
        <w:t xml:space="preserve">года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№ 8</w:t>
      </w:r>
    </w:p>
    <w:p w:rsidR="0095224A" w:rsidRPr="0000223E" w:rsidRDefault="0095224A" w:rsidP="00D24947">
      <w:pPr>
        <w:jc w:val="both"/>
        <w:rPr>
          <w:rFonts w:ascii="Times New Roman" w:hAnsi="Times New Roman"/>
          <w:b/>
          <w:sz w:val="28"/>
          <w:szCs w:val="28"/>
        </w:rPr>
      </w:pPr>
    </w:p>
    <w:p w:rsidR="0095224A" w:rsidRPr="00FE1C66" w:rsidRDefault="0095224A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11-274 «</w:t>
      </w:r>
      <w:r w:rsidRPr="00FE1C6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95224A" w:rsidRPr="00FE1C66" w:rsidRDefault="0095224A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Ресурсное обеспечение</w:t>
      </w:r>
      <w:r w:rsidRPr="00FE1C66">
        <w:rPr>
          <w:rFonts w:ascii="Times New Roman" w:hAnsi="Times New Roman"/>
          <w:b/>
          <w:sz w:val="28"/>
          <w:szCs w:val="28"/>
        </w:rPr>
        <w:t xml:space="preserve"> информационной системы муниципального образования Огаревское Щекинского района»</w:t>
      </w:r>
    </w:p>
    <w:p w:rsidR="0095224A" w:rsidRDefault="0095224A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 </w:t>
      </w:r>
    </w:p>
    <w:p w:rsidR="0095224A" w:rsidRPr="00FE1C66" w:rsidRDefault="0095224A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5224A" w:rsidRPr="00FE1C66" w:rsidRDefault="0095224A" w:rsidP="00D24947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</w:t>
      </w:r>
      <w:r w:rsidRPr="00FE1C66">
        <w:rPr>
          <w:rFonts w:ascii="Times New Roman" w:hAnsi="Times New Roman"/>
          <w:sz w:val="28"/>
          <w:szCs w:val="28"/>
        </w:rPr>
        <w:t>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</w:t>
      </w:r>
      <w:r>
        <w:rPr>
          <w:rFonts w:ascii="Times New Roman" w:hAnsi="Times New Roman"/>
          <w:sz w:val="28"/>
          <w:szCs w:val="28"/>
        </w:rPr>
        <w:t>евское Щекинского района от 02.11.2015</w:t>
      </w:r>
      <w:r w:rsidRPr="00FE1C6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11-271</w:t>
      </w:r>
      <w:r w:rsidRPr="00FE1C66">
        <w:rPr>
          <w:rFonts w:ascii="Times New Roman" w:hAnsi="Times New Roman"/>
          <w:sz w:val="28"/>
          <w:szCs w:val="28"/>
        </w:rPr>
        <w:t xml:space="preserve"> «О порядке разработки и реализации муниципальных программ муниципального образования Огаревское Щекинского района»,  на основании Устава муниципального образования Огаревское Щекинского района, администрация муниципального образования Огаревское  Щекинского района</w:t>
      </w:r>
      <w:r>
        <w:rPr>
          <w:rFonts w:ascii="Times New Roman" w:hAnsi="Times New Roman"/>
          <w:sz w:val="28"/>
          <w:szCs w:val="28"/>
        </w:rPr>
        <w:t>,</w:t>
      </w:r>
      <w:r w:rsidRPr="00FE1C66">
        <w:rPr>
          <w:rFonts w:ascii="Times New Roman" w:hAnsi="Times New Roman"/>
          <w:sz w:val="28"/>
          <w:szCs w:val="28"/>
        </w:rPr>
        <w:t xml:space="preserve"> </w:t>
      </w:r>
      <w:r w:rsidRPr="00FE1C66">
        <w:rPr>
          <w:rFonts w:ascii="Times New Roman" w:hAnsi="Times New Roman"/>
          <w:b/>
          <w:sz w:val="28"/>
          <w:szCs w:val="28"/>
        </w:rPr>
        <w:t>ПОСТАНОВЛЯЕТ:</w:t>
      </w:r>
    </w:p>
    <w:p w:rsidR="0095224A" w:rsidRDefault="0095224A" w:rsidP="00D2494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5FB">
        <w:rPr>
          <w:rFonts w:ascii="Times New Roman" w:hAnsi="Times New Roman"/>
          <w:sz w:val="28"/>
          <w:szCs w:val="28"/>
        </w:rPr>
        <w:t>1. Внести в постановление администрации муниципального образования Огаревское Щекинского района от</w:t>
      </w:r>
      <w:r>
        <w:rPr>
          <w:rFonts w:ascii="Times New Roman" w:hAnsi="Times New Roman"/>
          <w:sz w:val="28"/>
          <w:szCs w:val="28"/>
        </w:rPr>
        <w:t xml:space="preserve"> 06.11.2015 № 11-274</w:t>
      </w:r>
      <w:r w:rsidRPr="00B745FB">
        <w:rPr>
          <w:rFonts w:ascii="Times New Roman" w:hAnsi="Times New Roman"/>
          <w:sz w:val="28"/>
          <w:szCs w:val="28"/>
        </w:rPr>
        <w:t xml:space="preserve"> Об утверждении муниципальной программы «Ресурсное обеспечение информационной системы муниципального образования Огаревское Щекинского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45FB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95224A" w:rsidRDefault="0095224A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5224A" w:rsidRPr="00AB2B22" w:rsidRDefault="0095224A" w:rsidP="00AB2B22">
      <w:pPr>
        <w:ind w:firstLine="709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>- Приложение к постановлению изложить в новой редакции (приложение)</w:t>
      </w:r>
    </w:p>
    <w:p w:rsidR="0095224A" w:rsidRPr="00AB2B22" w:rsidRDefault="0095224A" w:rsidP="00AB2B22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95224A" w:rsidRDefault="0095224A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5224A" w:rsidRPr="00AB2B22" w:rsidRDefault="0095224A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5224A" w:rsidRPr="00097D90" w:rsidRDefault="0095224A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95224A" w:rsidRPr="00097D90" w:rsidRDefault="0095224A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муниципального образования Огаревское</w:t>
      </w:r>
    </w:p>
    <w:p w:rsidR="0095224A" w:rsidRPr="00097D90" w:rsidRDefault="0095224A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 Щекинского района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097D90">
        <w:rPr>
          <w:rFonts w:ascii="Times New Roman" w:hAnsi="Times New Roman"/>
          <w:b/>
          <w:sz w:val="28"/>
          <w:szCs w:val="28"/>
        </w:rPr>
        <w:t xml:space="preserve">                                    А.В. Данилин</w:t>
      </w:r>
    </w:p>
    <w:p w:rsidR="0095224A" w:rsidRPr="00AB2B22" w:rsidRDefault="0095224A" w:rsidP="00F1072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95224A" w:rsidRDefault="0095224A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95224A" w:rsidRPr="009F5368" w:rsidRDefault="0095224A" w:rsidP="00AB2B22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9F5368">
        <w:rPr>
          <w:rFonts w:ascii="Times New Roman" w:hAnsi="Times New Roman"/>
          <w:b/>
          <w:sz w:val="28"/>
          <w:szCs w:val="28"/>
        </w:rPr>
        <w:t>Согласовано:</w:t>
      </w:r>
    </w:p>
    <w:p w:rsidR="0095224A" w:rsidRPr="009F5368" w:rsidRDefault="0095224A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Курицина Т.Н.</w:t>
      </w:r>
    </w:p>
    <w:p w:rsidR="0095224A" w:rsidRPr="009F5368" w:rsidRDefault="0095224A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>Шавлова О.В.</w:t>
      </w:r>
    </w:p>
    <w:p w:rsidR="0095224A" w:rsidRPr="009F5368" w:rsidRDefault="0095224A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F5368">
        <w:rPr>
          <w:rFonts w:ascii="Times New Roman" w:hAnsi="Times New Roman"/>
          <w:sz w:val="28"/>
          <w:szCs w:val="28"/>
        </w:rPr>
        <w:t xml:space="preserve"> Бородина Е.Н.</w:t>
      </w:r>
    </w:p>
    <w:p w:rsidR="0095224A" w:rsidRPr="009F5368" w:rsidRDefault="0095224A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Pr="00AB2B22" w:rsidRDefault="0095224A" w:rsidP="00AB2B22">
      <w:pPr>
        <w:ind w:firstLine="709"/>
        <w:jc w:val="both"/>
        <w:rPr>
          <w:rFonts w:ascii="Times New Roman" w:hAnsi="Times New Roman"/>
        </w:rPr>
      </w:pPr>
    </w:p>
    <w:p w:rsidR="0095224A" w:rsidRPr="009F5368" w:rsidRDefault="0095224A" w:rsidP="00A206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Исп. Митина С.В.</w:t>
      </w:r>
    </w:p>
    <w:p w:rsidR="0095224A" w:rsidRPr="009F5368" w:rsidRDefault="0095224A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Тел: (848751)2-05-66</w:t>
      </w:r>
    </w:p>
    <w:p w:rsidR="0095224A" w:rsidRPr="00BF4528" w:rsidRDefault="0095224A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95224A" w:rsidRPr="00BF452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95224A" w:rsidRPr="009F5368" w:rsidRDefault="0095224A" w:rsidP="00A206DF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95224A" w:rsidRPr="009F5368" w:rsidRDefault="0095224A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95224A" w:rsidRPr="009F5368" w:rsidRDefault="0095224A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95224A" w:rsidRPr="009F5368" w:rsidRDefault="0095224A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95224A" w:rsidRDefault="0095224A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13.01.2022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8</w:t>
      </w:r>
    </w:p>
    <w:p w:rsidR="0095224A" w:rsidRPr="009F5368" w:rsidRDefault="0095224A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95224A" w:rsidRPr="009F5368" w:rsidRDefault="0095224A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95224A" w:rsidRPr="009F5368" w:rsidRDefault="0095224A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95224A" w:rsidRPr="009F5368" w:rsidRDefault="0095224A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95224A" w:rsidRPr="009F5368" w:rsidRDefault="0095224A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06.11.2015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11-274</w:t>
      </w:r>
    </w:p>
    <w:p w:rsidR="0095224A" w:rsidRPr="009F5368" w:rsidRDefault="0095224A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5224A" w:rsidRPr="004D5F38" w:rsidRDefault="0095224A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95224A" w:rsidRPr="004D5F38" w:rsidRDefault="0095224A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95224A" w:rsidRPr="004D5F38" w:rsidRDefault="0095224A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Щекинского района </w:t>
      </w:r>
      <w:r>
        <w:rPr>
          <w:rFonts w:ascii="Times New Roman" w:hAnsi="Times New Roman" w:cs="Times New Roman"/>
          <w:b/>
          <w:sz w:val="28"/>
          <w:szCs w:val="28"/>
        </w:rPr>
        <w:t>« Ресурсное о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беспечение информационной системы администрации 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 Щекинского района»</w:t>
      </w:r>
    </w:p>
    <w:p w:rsidR="0095224A" w:rsidRPr="004D5F38" w:rsidRDefault="0095224A" w:rsidP="00D24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/>
      </w:tblPr>
      <w:tblGrid>
        <w:gridCol w:w="3037"/>
        <w:gridCol w:w="6543"/>
      </w:tblGrid>
      <w:tr w:rsidR="0095224A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4A" w:rsidRPr="00C54887" w:rsidRDefault="0095224A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4A" w:rsidRPr="00C54887" w:rsidRDefault="0095224A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Огаревское Щекинского района»</w:t>
            </w:r>
          </w:p>
        </w:tc>
      </w:tr>
      <w:tr w:rsidR="0095224A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4A" w:rsidRPr="00C54887" w:rsidRDefault="0095224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4A" w:rsidRPr="00C54887" w:rsidRDefault="0095224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95224A" w:rsidRPr="00C54887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4A" w:rsidRPr="00C54887" w:rsidRDefault="0095224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4A" w:rsidRPr="00C54887" w:rsidRDefault="0095224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муниципального образования Огаревское Щекинского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95224A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информационно-технической инфраструктуры администрации муниципального образования Огаревское Щекинского района;</w:t>
            </w:r>
          </w:p>
          <w:p w:rsidR="0095224A" w:rsidRPr="00B40A38" w:rsidRDefault="0095224A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технических условий информационного взаимодействия с населением;</w:t>
            </w:r>
          </w:p>
          <w:p w:rsidR="0095224A" w:rsidRPr="00B40A38" w:rsidRDefault="0095224A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95224A" w:rsidRPr="00B40A38" w:rsidRDefault="0095224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95224A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95224A" w:rsidRPr="00B40A38" w:rsidRDefault="0095224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Щекинского района современной компьютерной техникой;</w:t>
            </w:r>
          </w:p>
          <w:p w:rsidR="0095224A" w:rsidRPr="00B40A38" w:rsidRDefault="0095224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в администрации МО Огаревское Щекинского района с целью обеспечения электронного документооборота;</w:t>
            </w:r>
          </w:p>
          <w:p w:rsidR="0095224A" w:rsidRPr="00B40A38" w:rsidRDefault="0095224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услуг в электроном виде;</w:t>
            </w:r>
          </w:p>
          <w:p w:rsidR="0095224A" w:rsidRPr="00B40A38" w:rsidRDefault="0095224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МО Огаревское Щекинского района к сети «Интернет» по широкополосным каналам.</w:t>
            </w:r>
          </w:p>
        </w:tc>
      </w:tr>
      <w:tr w:rsidR="0095224A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4A" w:rsidRPr="00B40A38" w:rsidRDefault="0095224A" w:rsidP="00B40A3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2021-2023</w:t>
            </w: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95224A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95224A" w:rsidRPr="00B40A38" w:rsidRDefault="0095224A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pacing w:val="-10"/>
                <w:sz w:val="28"/>
                <w:szCs w:val="28"/>
              </w:rPr>
              <w:t>- Внедрение системы электронного документооборота;</w:t>
            </w:r>
          </w:p>
          <w:p w:rsidR="0095224A" w:rsidRPr="00B40A38" w:rsidRDefault="0095224A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95224A" w:rsidRPr="00B40A38" w:rsidRDefault="0095224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95224A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района»;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5224A" w:rsidRPr="00B40A38" w:rsidRDefault="0095224A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224A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Щекинского района»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1000,8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95224A" w:rsidRPr="00B40A38" w:rsidRDefault="0095224A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617,9 тыс.руб.;</w:t>
            </w:r>
          </w:p>
          <w:p w:rsidR="0095224A" w:rsidRPr="00B40A38" w:rsidRDefault="0095224A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188,7 тыс.руб.;</w:t>
            </w:r>
          </w:p>
          <w:p w:rsidR="0095224A" w:rsidRPr="00B40A38" w:rsidRDefault="0095224A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194,2 тыс.руб.</w:t>
            </w:r>
          </w:p>
          <w:p w:rsidR="0095224A" w:rsidRPr="00B40A38" w:rsidRDefault="0095224A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 </w:t>
            </w:r>
          </w:p>
          <w:p w:rsidR="0095224A" w:rsidRPr="00B40A38" w:rsidRDefault="0095224A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1000,8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95224A" w:rsidRPr="00B40A38" w:rsidRDefault="0095224A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617,9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95224A" w:rsidRPr="00B40A38" w:rsidRDefault="0095224A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188,7 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95224A" w:rsidRPr="00B40A38" w:rsidRDefault="0095224A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194,2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95224A" w:rsidRPr="00B40A38" w:rsidRDefault="0095224A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24A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95224A" w:rsidRPr="00B40A38" w:rsidRDefault="0095224A" w:rsidP="00D24947">
      <w:pPr>
        <w:rPr>
          <w:rFonts w:ascii="Times New Roman" w:hAnsi="Times New Roman"/>
          <w:b/>
          <w:sz w:val="28"/>
          <w:szCs w:val="28"/>
        </w:rPr>
        <w:sectPr w:rsidR="0095224A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95224A" w:rsidRPr="00B40A38" w:rsidRDefault="0095224A" w:rsidP="00D2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1. Содержание проблемы, анализ причин ее возникновения, обоснование необходимости ее решения программным методом</w:t>
      </w:r>
    </w:p>
    <w:p w:rsidR="0095224A" w:rsidRPr="00B40A38" w:rsidRDefault="0095224A" w:rsidP="00D24947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95224A" w:rsidRPr="00B40A38" w:rsidRDefault="0095224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b/>
          <w:bCs/>
          <w:sz w:val="28"/>
          <w:szCs w:val="28"/>
        </w:rPr>
        <w:t>СМЭВ</w:t>
      </w:r>
      <w:r w:rsidRPr="00B40A38"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 электронной форме. </w:t>
      </w:r>
    </w:p>
    <w:p w:rsidR="0095224A" w:rsidRPr="00B40A38" w:rsidRDefault="0095224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95224A" w:rsidRPr="00B40A38" w:rsidRDefault="0095224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95224A" w:rsidRPr="00B40A38" w:rsidRDefault="0095224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Выполнение Программы позволит:</w:t>
      </w:r>
    </w:p>
    <w:p w:rsidR="0095224A" w:rsidRPr="00B40A38" w:rsidRDefault="0095224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развитие информационной системы администрации муниципального образования Огаревское  Щекинского района;</w:t>
      </w:r>
    </w:p>
    <w:p w:rsidR="0095224A" w:rsidRPr="00B40A38" w:rsidRDefault="0095224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95224A" w:rsidRPr="00B40A38" w:rsidRDefault="0095224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95224A" w:rsidRPr="00B40A38" w:rsidRDefault="0095224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95224A" w:rsidRPr="00B40A38" w:rsidRDefault="0095224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95224A" w:rsidRPr="00B40A38" w:rsidRDefault="0095224A" w:rsidP="00D24947">
      <w:pPr>
        <w:pStyle w:val="NormalWe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95224A" w:rsidRPr="00C54887" w:rsidRDefault="0095224A" w:rsidP="00C54887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 w:rsidRPr="00C54887"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95224A" w:rsidRPr="00B40A38" w:rsidRDefault="0095224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iCs/>
          <w:sz w:val="28"/>
          <w:szCs w:val="28"/>
        </w:rPr>
        <w:t>Главное предназначение системы</w:t>
      </w:r>
      <w:r w:rsidRPr="00B40A38"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95224A" w:rsidRPr="00B40A38" w:rsidRDefault="0095224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Обеспечение рабочих мест администрации муниципального образования Огаревское Щекинского района лицензионным программным обеспечением направлено на решение следующих задач:</w:t>
      </w:r>
    </w:p>
    <w:p w:rsidR="0095224A" w:rsidRPr="00B40A38" w:rsidRDefault="0095224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-создание муниципального сегмента СМЭВ</w:t>
      </w:r>
    </w:p>
    <w:p w:rsidR="0095224A" w:rsidRPr="00B40A38" w:rsidRDefault="0095224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95224A" w:rsidRPr="00B40A38" w:rsidRDefault="0095224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95224A" w:rsidRPr="00B40A38" w:rsidRDefault="0095224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95224A" w:rsidRPr="00B40A38" w:rsidRDefault="0095224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Ср</w:t>
      </w:r>
      <w:r>
        <w:rPr>
          <w:sz w:val="28"/>
          <w:szCs w:val="28"/>
        </w:rPr>
        <w:t>ок реализации Программы-2021</w:t>
      </w:r>
      <w:r w:rsidRPr="00B40A38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Pr="00B40A38">
        <w:rPr>
          <w:sz w:val="28"/>
          <w:szCs w:val="28"/>
        </w:rPr>
        <w:t xml:space="preserve"> годы.</w:t>
      </w:r>
    </w:p>
    <w:p w:rsidR="0095224A" w:rsidRPr="00B40A38" w:rsidRDefault="0095224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5224A" w:rsidRPr="00C54887" w:rsidRDefault="0095224A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:rsidR="0095224A" w:rsidRPr="00B40A38" w:rsidRDefault="0095224A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Финансирование мероприятий Программы производится за счет бюджета муниципального образования Огаревское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95224A" w:rsidRPr="00B40A38" w:rsidRDefault="0095224A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5224A" w:rsidRPr="00C54887" w:rsidRDefault="0095224A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95224A" w:rsidRPr="00B40A38" w:rsidRDefault="0095224A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95224A" w:rsidRPr="00B40A38" w:rsidRDefault="0095224A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:rsidR="0095224A" w:rsidRPr="00B40A38" w:rsidRDefault="0095224A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95224A" w:rsidRPr="00B40A38" w:rsidRDefault="0095224A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Приобретение лицензированного ПО</w:t>
      </w:r>
    </w:p>
    <w:p w:rsidR="0095224A" w:rsidRPr="00B40A38" w:rsidRDefault="0095224A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Защита информации</w:t>
      </w:r>
    </w:p>
    <w:p w:rsidR="0095224A" w:rsidRPr="00B40A38" w:rsidRDefault="0095224A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95224A" w:rsidRPr="00B40A38" w:rsidRDefault="0095224A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5224A" w:rsidRPr="00C54887" w:rsidRDefault="0095224A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:rsidR="0095224A" w:rsidRPr="00B40A38" w:rsidRDefault="0095224A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95224A" w:rsidRPr="00B40A38" w:rsidRDefault="0095224A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развитие системы информационного обеспечения муниципального образования Огаревское  Щекинского района;</w:t>
      </w:r>
    </w:p>
    <w:p w:rsidR="0095224A" w:rsidRPr="00B40A38" w:rsidRDefault="0095224A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95224A" w:rsidRPr="00B40A38" w:rsidRDefault="0095224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95224A" w:rsidRPr="00B40A38" w:rsidRDefault="0095224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95224A" w:rsidRPr="00B40A38" w:rsidRDefault="0095224A" w:rsidP="00D2494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95224A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95224A" w:rsidRPr="00B40A38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224A" w:rsidRPr="00B40A38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5224A" w:rsidRPr="00B40A38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 »</w:t>
      </w:r>
    </w:p>
    <w:p w:rsidR="0095224A" w:rsidRPr="00B40A38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95224A" w:rsidRPr="00B40A38" w:rsidRDefault="0095224A" w:rsidP="00D249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426"/>
        <w:gridCol w:w="1771"/>
        <w:gridCol w:w="996"/>
        <w:gridCol w:w="1158"/>
        <w:gridCol w:w="1155"/>
        <w:gridCol w:w="30"/>
        <w:gridCol w:w="1282"/>
        <w:gridCol w:w="1372"/>
        <w:gridCol w:w="2144"/>
        <w:gridCol w:w="2179"/>
      </w:tblGrid>
      <w:tr w:rsidR="0095224A" w:rsidRPr="00B40A38" w:rsidTr="001E7A9C">
        <w:trPr>
          <w:jc w:val="center"/>
        </w:trPr>
        <w:tc>
          <w:tcPr>
            <w:tcW w:w="2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1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1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21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95224A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1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224A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1E7A9C" w:rsidRDefault="0095224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224A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8A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95224A" w:rsidRPr="008A6F71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8A6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  <w:p w:rsidR="0095224A" w:rsidRPr="00B40A38" w:rsidRDefault="0095224A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95224A" w:rsidRPr="00B40A38" w:rsidRDefault="0095224A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95224A" w:rsidRPr="00B40A38" w:rsidRDefault="0095224A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95224A" w:rsidRDefault="0095224A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3837A5" w:rsidRDefault="0095224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396,3</w:t>
            </w:r>
          </w:p>
          <w:p w:rsidR="0095224A" w:rsidRDefault="0095224A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113,4</w:t>
            </w:r>
          </w:p>
          <w:p w:rsidR="0095224A" w:rsidRDefault="0095224A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138,7</w:t>
            </w:r>
          </w:p>
          <w:p w:rsidR="0095224A" w:rsidRPr="003837A5" w:rsidRDefault="0095224A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144,2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3837A5" w:rsidRDefault="0095224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24A" w:rsidRPr="003837A5" w:rsidRDefault="0095224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24A" w:rsidRPr="003837A5" w:rsidRDefault="0095224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3837A5" w:rsidRDefault="0095224A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396,3</w:t>
            </w:r>
          </w:p>
          <w:p w:rsidR="0095224A" w:rsidRDefault="0095224A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113,4</w:t>
            </w:r>
          </w:p>
          <w:p w:rsidR="0095224A" w:rsidRDefault="0095224A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138,7</w:t>
            </w:r>
          </w:p>
          <w:p w:rsidR="0095224A" w:rsidRDefault="0095224A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144,2</w:t>
            </w:r>
          </w:p>
          <w:p w:rsidR="0095224A" w:rsidRPr="003837A5" w:rsidRDefault="0095224A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224A" w:rsidRPr="003837A5" w:rsidRDefault="0095224A" w:rsidP="003837A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3837A5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3837A5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24A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Приобретение, техническое и информационное обслуживание компьютерной техники, комплектующих и программное обеспечения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  <w:p w:rsidR="0095224A" w:rsidRPr="00B40A38" w:rsidRDefault="0095224A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95224A" w:rsidRPr="00B40A38" w:rsidRDefault="0095224A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95224A" w:rsidRPr="00B40A38" w:rsidRDefault="0095224A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604,5</w:t>
            </w:r>
          </w:p>
          <w:p w:rsidR="0095224A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504,5</w:t>
            </w:r>
          </w:p>
          <w:p w:rsidR="0095224A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  <w:p w:rsidR="0095224A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24A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  <w:p w:rsidR="0095224A" w:rsidRPr="001E7A9C" w:rsidRDefault="0095224A" w:rsidP="001E7A9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7A9C">
              <w:rPr>
                <w:rFonts w:ascii="Times New Roman" w:hAnsi="Times New Roman"/>
                <w:sz w:val="28"/>
                <w:szCs w:val="28"/>
                <w:lang w:eastAsia="ru-RU"/>
              </w:rPr>
              <w:t>30,1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3837A5" w:rsidRDefault="0095224A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574,4</w:t>
            </w:r>
          </w:p>
          <w:p w:rsidR="0095224A" w:rsidRDefault="0095224A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474,4</w:t>
            </w:r>
          </w:p>
          <w:p w:rsidR="0095224A" w:rsidRDefault="0095224A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50,0</w:t>
            </w:r>
          </w:p>
          <w:p w:rsidR="0095224A" w:rsidRDefault="0095224A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50,0</w:t>
            </w:r>
          </w:p>
          <w:p w:rsidR="0095224A" w:rsidRDefault="0095224A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224A" w:rsidRPr="003837A5" w:rsidRDefault="0095224A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224A" w:rsidRPr="003837A5" w:rsidRDefault="0095224A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95224A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3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  <w:p w:rsidR="0095224A" w:rsidRPr="00B40A38" w:rsidRDefault="0095224A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95224A" w:rsidRPr="00B40A38" w:rsidRDefault="0095224A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95224A" w:rsidRPr="00B40A38" w:rsidRDefault="0095224A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3837A5" w:rsidRDefault="0095224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  <w:p w:rsidR="0095224A" w:rsidRDefault="0095224A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95224A" w:rsidRDefault="0095224A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95224A" w:rsidRPr="003837A5" w:rsidRDefault="0095224A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3837A5" w:rsidRDefault="0095224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24A" w:rsidRPr="003837A5" w:rsidRDefault="0095224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24A" w:rsidRPr="003837A5" w:rsidRDefault="0095224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Default="0095224A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  <w:p w:rsidR="0095224A" w:rsidRPr="003837A5" w:rsidRDefault="0095224A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95224A" w:rsidRPr="003837A5" w:rsidRDefault="0095224A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95224A" w:rsidRPr="003837A5" w:rsidRDefault="0095224A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3837A5" w:rsidRDefault="0095224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3837A5" w:rsidRDefault="0095224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95224A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3837A5" w:rsidRDefault="0095224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1000,8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3837A5" w:rsidRDefault="0095224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24A" w:rsidRPr="003837A5" w:rsidRDefault="0095224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24A" w:rsidRPr="003837A5" w:rsidRDefault="0095224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3837A5" w:rsidRDefault="0095224A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970,7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3837A5" w:rsidRDefault="0095224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3837A5" w:rsidRDefault="0095224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224A" w:rsidRPr="00B40A38" w:rsidRDefault="0095224A" w:rsidP="00D24947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5224A" w:rsidRPr="00B40A38" w:rsidRDefault="0095224A" w:rsidP="00D249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5224A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24A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24A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24A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24A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24A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24A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24A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24A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24A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24A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24A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24A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24A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24A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24A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24A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24A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24A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24A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24A" w:rsidRPr="00B40A38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5224A" w:rsidRPr="00B40A38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95224A" w:rsidRPr="00B40A38" w:rsidRDefault="0095224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5224A" w:rsidRPr="00B40A38" w:rsidRDefault="0095224A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95224A" w:rsidRPr="00B40A38" w:rsidTr="00790865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95224A" w:rsidRPr="00B40A38" w:rsidTr="00790865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1-й год реализации муниципаль-ной программы</w:t>
            </w:r>
          </w:p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муниципаль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4-й год реализации муниципаль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5224A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24A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удовлетворительное конституционного права граждан на доступ к информации, затрагивающей их права и интересы;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5224A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24A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информационно-технической инфраструктуры администрации МО Огаревское Щекинского района;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муниципальной информационной системы, формирование системы защиты информации в муниципальной информационной системе</w:t>
            </w:r>
          </w:p>
          <w:p w:rsidR="0095224A" w:rsidRPr="00B40A38" w:rsidRDefault="0095224A" w:rsidP="00790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Оснащение рабочих мест современно компьютерной техникой;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Обновление программного комплекса;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с целью обеспечения электронного документооборота;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к сети «Интернет» по широкополосным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мест, (шт.)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программ (шт.)</w:t>
            </w:r>
          </w:p>
          <w:p w:rsidR="0095224A" w:rsidRPr="00B40A38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24A" w:rsidRPr="00B40A38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95224A" w:rsidRPr="00B40A38" w:rsidRDefault="0095224A" w:rsidP="00D24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Общая потребность в ресурсах муниципальной программы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«Ресурсное обеспечение информационной системы администрации муниципального образования  Огаревское  Щекинского района»</w:t>
      </w:r>
    </w:p>
    <w:p w:rsidR="0095224A" w:rsidRPr="00B40A38" w:rsidRDefault="0095224A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170" w:type="dxa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980"/>
        <w:gridCol w:w="4320"/>
        <w:gridCol w:w="3060"/>
        <w:gridCol w:w="950"/>
        <w:gridCol w:w="980"/>
        <w:gridCol w:w="980"/>
        <w:gridCol w:w="970"/>
        <w:gridCol w:w="930"/>
      </w:tblGrid>
      <w:tr w:rsidR="0095224A" w:rsidRPr="00B40A38" w:rsidTr="00366897">
        <w:trPr>
          <w:cantSplit/>
          <w:trHeight w:val="24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95224A" w:rsidRPr="00B40A38" w:rsidTr="00366897">
        <w:trPr>
          <w:cantSplit/>
          <w:trHeight w:val="24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224A" w:rsidRPr="00B40A38" w:rsidRDefault="0095224A" w:rsidP="00790865">
            <w:pPr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95224A" w:rsidRPr="00B40A38" w:rsidTr="00366897">
        <w:trPr>
          <w:cantSplit/>
          <w:trHeight w:val="24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24A" w:rsidRPr="00B40A38" w:rsidRDefault="0095224A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224A" w:rsidRPr="00B40A38" w:rsidTr="00366897">
        <w:trPr>
          <w:cantSplit/>
          <w:trHeight w:val="240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A206DF" w:rsidRDefault="0095224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 Огаревское  Щекинского района»</w:t>
            </w:r>
          </w:p>
          <w:p w:rsidR="0095224A" w:rsidRPr="00A206DF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95224A" w:rsidRPr="00A206DF" w:rsidRDefault="0095224A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5224A" w:rsidRPr="00A206DF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224A" w:rsidRPr="00B40A38" w:rsidTr="00366897">
        <w:trPr>
          <w:cantSplit/>
          <w:trHeight w:val="240"/>
        </w:trPr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24A" w:rsidRPr="00B40A38" w:rsidTr="00366897">
        <w:trPr>
          <w:cantSplit/>
          <w:trHeight w:val="240"/>
        </w:trPr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24A" w:rsidRPr="00B40A38" w:rsidTr="00366897">
        <w:trPr>
          <w:cantSplit/>
          <w:trHeight w:val="240"/>
        </w:trPr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24A" w:rsidRPr="00B40A38" w:rsidRDefault="0095224A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24A" w:rsidRPr="00B40A38" w:rsidTr="00366897">
        <w:trPr>
          <w:cantSplit/>
          <w:trHeight w:val="240"/>
        </w:trPr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970,7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587,8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24A" w:rsidRPr="00B40A38" w:rsidTr="00366897">
        <w:trPr>
          <w:cantSplit/>
          <w:trHeight w:val="240"/>
        </w:trPr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24A" w:rsidRPr="00B40A38" w:rsidTr="00366897">
        <w:trPr>
          <w:cantSplit/>
          <w:trHeight w:val="240"/>
        </w:trPr>
        <w:tc>
          <w:tcPr>
            <w:tcW w:w="198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«Обеспечение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района»</w:t>
            </w:r>
          </w:p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224A" w:rsidRPr="00B40A38" w:rsidTr="00366897">
        <w:trPr>
          <w:cantSplit/>
          <w:trHeight w:val="240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24A" w:rsidRPr="00B40A38" w:rsidTr="00366897">
        <w:trPr>
          <w:cantSplit/>
          <w:trHeight w:val="240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24A" w:rsidRPr="00B40A38" w:rsidTr="00366897">
        <w:trPr>
          <w:cantSplit/>
          <w:trHeight w:val="240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24A" w:rsidRPr="00B40A38" w:rsidRDefault="0095224A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24A" w:rsidRPr="00B40A38" w:rsidTr="00366897">
        <w:trPr>
          <w:cantSplit/>
          <w:trHeight w:val="240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970,7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587,8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24A" w:rsidRPr="00B40A38" w:rsidTr="00366897">
        <w:trPr>
          <w:cantSplit/>
          <w:trHeight w:val="240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4A" w:rsidRPr="00B40A38" w:rsidRDefault="0095224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4A" w:rsidRPr="00B40A38" w:rsidRDefault="0095224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224A" w:rsidRPr="00B40A38" w:rsidRDefault="0095224A" w:rsidP="00D24947">
      <w:pPr>
        <w:rPr>
          <w:rFonts w:ascii="Times New Roman" w:hAnsi="Times New Roman"/>
          <w:sz w:val="28"/>
          <w:szCs w:val="28"/>
        </w:rPr>
      </w:pPr>
    </w:p>
    <w:p w:rsidR="0095224A" w:rsidRPr="00B40A38" w:rsidRDefault="0095224A" w:rsidP="00D24947">
      <w:pPr>
        <w:rPr>
          <w:sz w:val="28"/>
          <w:szCs w:val="28"/>
        </w:rPr>
      </w:pPr>
    </w:p>
    <w:p w:rsidR="0095224A" w:rsidRPr="005F6DE6" w:rsidRDefault="0095224A" w:rsidP="005F6DE6">
      <w:pPr>
        <w:rPr>
          <w:rFonts w:ascii="Times New Roman" w:hAnsi="Times New Roman"/>
          <w:sz w:val="28"/>
          <w:szCs w:val="28"/>
        </w:rPr>
      </w:pPr>
    </w:p>
    <w:p w:rsidR="0095224A" w:rsidRDefault="0095224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95224A" w:rsidRDefault="0095224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95224A" w:rsidRDefault="0095224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95224A" w:rsidRDefault="0095224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95224A" w:rsidRDefault="0095224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95224A" w:rsidRDefault="0095224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95224A" w:rsidRDefault="0095224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95224A" w:rsidRDefault="0095224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95224A" w:rsidRPr="0049143E" w:rsidRDefault="0095224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95224A" w:rsidRPr="0049143E" w:rsidRDefault="0095224A" w:rsidP="0049143E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9143E">
        <w:rPr>
          <w:rFonts w:ascii="Times New Roman" w:hAnsi="Times New Roman"/>
          <w:bCs/>
          <w:sz w:val="28"/>
          <w:szCs w:val="28"/>
        </w:rPr>
        <w:t>ЗАКЛЮЧЕНИЕ</w:t>
      </w:r>
      <w:r w:rsidRPr="0049143E">
        <w:rPr>
          <w:rFonts w:ascii="Times New Roman" w:hAnsi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95224A" w:rsidRPr="0049143E" w:rsidRDefault="0095224A" w:rsidP="0049143E">
      <w:pPr>
        <w:jc w:val="center"/>
        <w:rPr>
          <w:rFonts w:ascii="Times New Roman" w:hAnsi="Times New Roman"/>
          <w:sz w:val="28"/>
          <w:szCs w:val="28"/>
        </w:rPr>
      </w:pPr>
      <w:r w:rsidRPr="0049143E">
        <w:rPr>
          <w:rFonts w:ascii="Times New Roman" w:hAnsi="Times New Roman"/>
          <w:sz w:val="28"/>
          <w:szCs w:val="28"/>
        </w:rPr>
        <w:t>проекта НПА</w:t>
      </w:r>
    </w:p>
    <w:p w:rsidR="0095224A" w:rsidRPr="0049143E" w:rsidRDefault="0095224A" w:rsidP="0049143E">
      <w:pPr>
        <w:jc w:val="center"/>
        <w:rPr>
          <w:rFonts w:ascii="Times New Roman" w:hAnsi="Times New Roman"/>
          <w:sz w:val="28"/>
          <w:szCs w:val="28"/>
        </w:rPr>
      </w:pPr>
    </w:p>
    <w:p w:rsidR="0095224A" w:rsidRPr="0049143E" w:rsidRDefault="0095224A" w:rsidP="00FB4CD0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9143E">
        <w:rPr>
          <w:rFonts w:ascii="Times New Roman" w:hAnsi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95224A" w:rsidRPr="0049143E" w:rsidRDefault="0095224A" w:rsidP="00FB4CD0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9143E">
        <w:rPr>
          <w:rFonts w:ascii="Times New Roman" w:hAnsi="Times New Roman"/>
          <w:b/>
          <w:color w:val="000000"/>
          <w:sz w:val="28"/>
          <w:szCs w:val="28"/>
        </w:rPr>
        <w:t>муниципального образования Огаревское Щекинского района от</w:t>
      </w:r>
    </w:p>
    <w:p w:rsidR="0095224A" w:rsidRPr="0049143E" w:rsidRDefault="0095224A" w:rsidP="00FB4CD0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9143E">
        <w:rPr>
          <w:rFonts w:ascii="Times New Roman" w:hAnsi="Times New Roman"/>
          <w:b/>
          <w:color w:val="000000"/>
          <w:sz w:val="28"/>
          <w:szCs w:val="28"/>
        </w:rPr>
        <w:t>06.11.2015 № 11-274 «Об утверждении муниципальной программы</w:t>
      </w:r>
    </w:p>
    <w:p w:rsidR="0095224A" w:rsidRPr="0049143E" w:rsidRDefault="0095224A" w:rsidP="00FB4CD0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9143E">
        <w:rPr>
          <w:rFonts w:ascii="Times New Roman" w:hAnsi="Times New Roman"/>
          <w:b/>
          <w:color w:val="000000"/>
          <w:sz w:val="28"/>
          <w:szCs w:val="28"/>
        </w:rPr>
        <w:t>« Ресурсное обеспечение информационной системы</w:t>
      </w:r>
    </w:p>
    <w:p w:rsidR="0095224A" w:rsidRPr="0049143E" w:rsidRDefault="0095224A" w:rsidP="00FB4CD0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9143E">
        <w:rPr>
          <w:rFonts w:ascii="Times New Roman" w:hAnsi="Times New Roman"/>
          <w:b/>
          <w:color w:val="000000"/>
          <w:sz w:val="28"/>
          <w:szCs w:val="28"/>
        </w:rPr>
        <w:t>муниципального образования Огаревское Щекинского района»</w:t>
      </w:r>
    </w:p>
    <w:p w:rsidR="0095224A" w:rsidRPr="0049143E" w:rsidRDefault="0095224A" w:rsidP="0049143E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95224A" w:rsidRPr="0049143E" w:rsidRDefault="0095224A" w:rsidP="00FB4CD0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9143E">
        <w:rPr>
          <w:rFonts w:ascii="Times New Roman" w:hAnsi="Times New Roman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 w:rsidRPr="0049143E">
        <w:rPr>
          <w:rFonts w:ascii="Times New Roman" w:hAnsi="Times New Roman"/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11-274 «Об утверждении муниципальной программы</w:t>
      </w:r>
    </w:p>
    <w:p w:rsidR="0095224A" w:rsidRPr="0049143E" w:rsidRDefault="0095224A" w:rsidP="00FB4CD0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49143E">
        <w:rPr>
          <w:rFonts w:ascii="Times New Roman" w:hAnsi="Times New Roman"/>
          <w:color w:val="000000"/>
          <w:sz w:val="28"/>
          <w:szCs w:val="28"/>
        </w:rPr>
        <w:t>« Ресурсное обеспечение информационной системы муниципального образования Огаревское Щекинского района».</w:t>
      </w:r>
    </w:p>
    <w:p w:rsidR="0095224A" w:rsidRDefault="0095224A" w:rsidP="00FB4CD0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9143E">
        <w:rPr>
          <w:rFonts w:ascii="Times New Roman" w:hAnsi="Times New Roman"/>
          <w:color w:val="000000"/>
          <w:sz w:val="28"/>
          <w:szCs w:val="28"/>
        </w:rPr>
        <w:t xml:space="preserve">В представленном проекте НПА О внесении изменений в постановление администрации муниципального образования Огаревское Щекинского района от 06.11.2015 № 11-274 «Об утверждении муниципальной программы </w:t>
      </w:r>
    </w:p>
    <w:p w:rsidR="0095224A" w:rsidRPr="00FB4CD0" w:rsidRDefault="0095224A" w:rsidP="00FB4CD0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9143E">
        <w:rPr>
          <w:rFonts w:ascii="Times New Roman" w:hAnsi="Times New Roman"/>
          <w:color w:val="000000"/>
          <w:sz w:val="28"/>
          <w:szCs w:val="28"/>
        </w:rPr>
        <w:t>«Ресурсное обеспечение информационной системы муниципального образования Огаревское Щекинского района»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95224A" w:rsidRPr="0049143E" w:rsidTr="00B126FD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24A" w:rsidRPr="0049143E" w:rsidRDefault="0095224A" w:rsidP="00B126F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5224A" w:rsidRPr="0049143E" w:rsidRDefault="0095224A" w:rsidP="00B126FD">
            <w:pPr>
              <w:rPr>
                <w:rFonts w:ascii="Times New Roman" w:hAnsi="Times New Roman"/>
                <w:sz w:val="28"/>
                <w:szCs w:val="28"/>
              </w:rPr>
            </w:pPr>
            <w:r w:rsidRPr="0049143E">
              <w:rPr>
                <w:rFonts w:ascii="Times New Roman" w:hAnsi="Times New Roman"/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95224A" w:rsidRPr="0049143E" w:rsidRDefault="0095224A" w:rsidP="00B12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24A" w:rsidRPr="0049143E" w:rsidRDefault="0095224A" w:rsidP="00B12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95224A" w:rsidRPr="0049143E" w:rsidRDefault="0095224A" w:rsidP="00B12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24A" w:rsidRPr="0049143E" w:rsidRDefault="0095224A" w:rsidP="00B12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43E">
              <w:rPr>
                <w:rFonts w:ascii="Times New Roman" w:hAnsi="Times New Roman"/>
                <w:sz w:val="28"/>
                <w:szCs w:val="28"/>
              </w:rPr>
              <w:t>О.В. Шавлова</w:t>
            </w:r>
          </w:p>
        </w:tc>
      </w:tr>
      <w:tr w:rsidR="0095224A" w:rsidRPr="0049143E" w:rsidTr="00B126FD">
        <w:tc>
          <w:tcPr>
            <w:tcW w:w="3289" w:type="dxa"/>
          </w:tcPr>
          <w:p w:rsidR="0095224A" w:rsidRPr="0049143E" w:rsidRDefault="0095224A" w:rsidP="00B126FD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9143E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95224A" w:rsidRPr="0049143E" w:rsidRDefault="0095224A" w:rsidP="00B126FD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95224A" w:rsidRPr="0049143E" w:rsidRDefault="0095224A" w:rsidP="00B126FD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9143E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95224A" w:rsidRPr="0049143E" w:rsidRDefault="0095224A" w:rsidP="00B126FD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95224A" w:rsidRPr="0049143E" w:rsidRDefault="0095224A" w:rsidP="00B126FD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9143E"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95224A" w:rsidRPr="0049143E" w:rsidRDefault="0095224A" w:rsidP="0049143E">
      <w:pPr>
        <w:rPr>
          <w:rFonts w:ascii="Times New Roman" w:hAnsi="Times New Roman"/>
          <w:sz w:val="28"/>
          <w:szCs w:val="28"/>
        </w:rPr>
      </w:pPr>
      <w:r w:rsidRPr="0049143E">
        <w:rPr>
          <w:rFonts w:ascii="Times New Roman" w:hAnsi="Times New Roman"/>
          <w:sz w:val="28"/>
          <w:szCs w:val="28"/>
        </w:rPr>
        <w:t>12.01.2022г.</w:t>
      </w:r>
    </w:p>
    <w:p w:rsidR="0095224A" w:rsidRPr="0049143E" w:rsidRDefault="0095224A" w:rsidP="0049143E">
      <w:pPr>
        <w:rPr>
          <w:rFonts w:ascii="Times New Roman" w:hAnsi="Times New Roman"/>
          <w:sz w:val="28"/>
          <w:szCs w:val="28"/>
        </w:rPr>
      </w:pPr>
    </w:p>
    <w:p w:rsidR="0095224A" w:rsidRDefault="0095224A" w:rsidP="0049143E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95224A" w:rsidRDefault="0095224A" w:rsidP="0049143E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95224A" w:rsidRDefault="0095224A" w:rsidP="0049143E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95224A" w:rsidRDefault="0095224A" w:rsidP="0049143E">
      <w:pPr>
        <w:jc w:val="center"/>
        <w:rPr>
          <w:sz w:val="28"/>
          <w:szCs w:val="28"/>
        </w:rPr>
      </w:pPr>
    </w:p>
    <w:p w:rsidR="0095224A" w:rsidRPr="00870562" w:rsidRDefault="0095224A" w:rsidP="00870562">
      <w:pPr>
        <w:rPr>
          <w:rFonts w:ascii="Times New Roman" w:hAnsi="Times New Roman"/>
          <w:sz w:val="28"/>
          <w:szCs w:val="28"/>
        </w:rPr>
      </w:pPr>
    </w:p>
    <w:p w:rsidR="0095224A" w:rsidRPr="00870562" w:rsidRDefault="0095224A" w:rsidP="00870562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95224A" w:rsidRPr="00870562" w:rsidRDefault="0095224A" w:rsidP="00870562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95224A" w:rsidRPr="00870562" w:rsidRDefault="0095224A" w:rsidP="00870562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95224A" w:rsidRPr="00870562" w:rsidRDefault="0095224A" w:rsidP="00870562">
      <w:pPr>
        <w:jc w:val="center"/>
        <w:rPr>
          <w:rFonts w:ascii="Times New Roman" w:hAnsi="Times New Roman"/>
          <w:sz w:val="28"/>
          <w:szCs w:val="28"/>
        </w:rPr>
      </w:pPr>
    </w:p>
    <w:p w:rsidR="0095224A" w:rsidRDefault="0095224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95224A" w:rsidRDefault="0095224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95224A" w:rsidRDefault="0095224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95224A" w:rsidRDefault="0095224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95224A" w:rsidRDefault="0095224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95224A" w:rsidRDefault="0095224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95224A" w:rsidRDefault="0095224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95224A" w:rsidRDefault="0095224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95224A" w:rsidRDefault="0095224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sectPr w:rsidR="0095224A" w:rsidSect="00A50BF4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6186B"/>
    <w:rsid w:val="000625F2"/>
    <w:rsid w:val="00063527"/>
    <w:rsid w:val="00067D3B"/>
    <w:rsid w:val="0007303E"/>
    <w:rsid w:val="00080F08"/>
    <w:rsid w:val="00085DD4"/>
    <w:rsid w:val="0009611E"/>
    <w:rsid w:val="00097D90"/>
    <w:rsid w:val="000B0AFE"/>
    <w:rsid w:val="000B1C3A"/>
    <w:rsid w:val="000B1DD2"/>
    <w:rsid w:val="000B3DCF"/>
    <w:rsid w:val="000C4F43"/>
    <w:rsid w:val="000C60E8"/>
    <w:rsid w:val="000C7655"/>
    <w:rsid w:val="000E029A"/>
    <w:rsid w:val="000E1014"/>
    <w:rsid w:val="000E26E1"/>
    <w:rsid w:val="001035C8"/>
    <w:rsid w:val="00103D8B"/>
    <w:rsid w:val="00104FC7"/>
    <w:rsid w:val="00110DC4"/>
    <w:rsid w:val="0011787B"/>
    <w:rsid w:val="00127E75"/>
    <w:rsid w:val="0013192B"/>
    <w:rsid w:val="001325F3"/>
    <w:rsid w:val="00164065"/>
    <w:rsid w:val="00172BF0"/>
    <w:rsid w:val="00174D22"/>
    <w:rsid w:val="00192EEF"/>
    <w:rsid w:val="00194B6E"/>
    <w:rsid w:val="001951C8"/>
    <w:rsid w:val="001A7E35"/>
    <w:rsid w:val="001C078F"/>
    <w:rsid w:val="001E3750"/>
    <w:rsid w:val="001E55D0"/>
    <w:rsid w:val="001E66E7"/>
    <w:rsid w:val="001E7A9C"/>
    <w:rsid w:val="001F0E8B"/>
    <w:rsid w:val="0021003A"/>
    <w:rsid w:val="002108EE"/>
    <w:rsid w:val="00214F6F"/>
    <w:rsid w:val="00222820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A2894"/>
    <w:rsid w:val="002B147D"/>
    <w:rsid w:val="002B26AB"/>
    <w:rsid w:val="002E0749"/>
    <w:rsid w:val="002E336F"/>
    <w:rsid w:val="002F5F27"/>
    <w:rsid w:val="00313999"/>
    <w:rsid w:val="00316CB8"/>
    <w:rsid w:val="0031742D"/>
    <w:rsid w:val="0031775C"/>
    <w:rsid w:val="003300D6"/>
    <w:rsid w:val="003363DE"/>
    <w:rsid w:val="00343219"/>
    <w:rsid w:val="00360E13"/>
    <w:rsid w:val="00366897"/>
    <w:rsid w:val="00371DD8"/>
    <w:rsid w:val="00373236"/>
    <w:rsid w:val="00374565"/>
    <w:rsid w:val="00382858"/>
    <w:rsid w:val="003837A5"/>
    <w:rsid w:val="003867BA"/>
    <w:rsid w:val="00395C88"/>
    <w:rsid w:val="003B261F"/>
    <w:rsid w:val="003B7A7A"/>
    <w:rsid w:val="003C4449"/>
    <w:rsid w:val="003C76AE"/>
    <w:rsid w:val="003D08EA"/>
    <w:rsid w:val="003D0BC2"/>
    <w:rsid w:val="003E5B87"/>
    <w:rsid w:val="00402E5A"/>
    <w:rsid w:val="0041572C"/>
    <w:rsid w:val="00441605"/>
    <w:rsid w:val="00441F72"/>
    <w:rsid w:val="004447E9"/>
    <w:rsid w:val="00450612"/>
    <w:rsid w:val="004572FF"/>
    <w:rsid w:val="00457BA4"/>
    <w:rsid w:val="00475127"/>
    <w:rsid w:val="004809F8"/>
    <w:rsid w:val="004865F4"/>
    <w:rsid w:val="0049143E"/>
    <w:rsid w:val="004C11EE"/>
    <w:rsid w:val="004C3DE4"/>
    <w:rsid w:val="004C5B2A"/>
    <w:rsid w:val="004D15B0"/>
    <w:rsid w:val="004D4F2D"/>
    <w:rsid w:val="004D5F38"/>
    <w:rsid w:val="004D73CC"/>
    <w:rsid w:val="004F005B"/>
    <w:rsid w:val="00500F6C"/>
    <w:rsid w:val="00501876"/>
    <w:rsid w:val="00504269"/>
    <w:rsid w:val="00504F3A"/>
    <w:rsid w:val="00511375"/>
    <w:rsid w:val="0051199C"/>
    <w:rsid w:val="005147B3"/>
    <w:rsid w:val="0051628B"/>
    <w:rsid w:val="00522D54"/>
    <w:rsid w:val="00525B51"/>
    <w:rsid w:val="00527A22"/>
    <w:rsid w:val="00552256"/>
    <w:rsid w:val="00555061"/>
    <w:rsid w:val="00556476"/>
    <w:rsid w:val="00556E47"/>
    <w:rsid w:val="00557BE6"/>
    <w:rsid w:val="00575193"/>
    <w:rsid w:val="00580AB9"/>
    <w:rsid w:val="00583D14"/>
    <w:rsid w:val="005848C4"/>
    <w:rsid w:val="00591482"/>
    <w:rsid w:val="005C4BF2"/>
    <w:rsid w:val="005C64F5"/>
    <w:rsid w:val="005D621E"/>
    <w:rsid w:val="005D65D2"/>
    <w:rsid w:val="005F3B75"/>
    <w:rsid w:val="005F3C42"/>
    <w:rsid w:val="005F4CE0"/>
    <w:rsid w:val="005F6DE6"/>
    <w:rsid w:val="0060068A"/>
    <w:rsid w:val="00600B30"/>
    <w:rsid w:val="006012A3"/>
    <w:rsid w:val="00601AE9"/>
    <w:rsid w:val="0060517C"/>
    <w:rsid w:val="00607129"/>
    <w:rsid w:val="006214C3"/>
    <w:rsid w:val="00627CE2"/>
    <w:rsid w:val="00642D49"/>
    <w:rsid w:val="00643CF9"/>
    <w:rsid w:val="00660542"/>
    <w:rsid w:val="006608AA"/>
    <w:rsid w:val="00673347"/>
    <w:rsid w:val="006808AD"/>
    <w:rsid w:val="00680F45"/>
    <w:rsid w:val="006852F9"/>
    <w:rsid w:val="00691F4C"/>
    <w:rsid w:val="006931E8"/>
    <w:rsid w:val="006A1081"/>
    <w:rsid w:val="006B1CDC"/>
    <w:rsid w:val="006C68A0"/>
    <w:rsid w:val="006D1A3A"/>
    <w:rsid w:val="006F063A"/>
    <w:rsid w:val="00701E16"/>
    <w:rsid w:val="00707D6F"/>
    <w:rsid w:val="00710210"/>
    <w:rsid w:val="007116B6"/>
    <w:rsid w:val="00726DC4"/>
    <w:rsid w:val="00734B11"/>
    <w:rsid w:val="007741E5"/>
    <w:rsid w:val="00790865"/>
    <w:rsid w:val="0079102E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35268"/>
    <w:rsid w:val="0085058B"/>
    <w:rsid w:val="008528AD"/>
    <w:rsid w:val="0086045D"/>
    <w:rsid w:val="00860A67"/>
    <w:rsid w:val="00862CF8"/>
    <w:rsid w:val="00862EC1"/>
    <w:rsid w:val="00870562"/>
    <w:rsid w:val="00871032"/>
    <w:rsid w:val="00875CBE"/>
    <w:rsid w:val="008768AD"/>
    <w:rsid w:val="00887508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1A73"/>
    <w:rsid w:val="008D2568"/>
    <w:rsid w:val="008E3BA5"/>
    <w:rsid w:val="008F3695"/>
    <w:rsid w:val="008F628C"/>
    <w:rsid w:val="009010D9"/>
    <w:rsid w:val="00901122"/>
    <w:rsid w:val="0091187F"/>
    <w:rsid w:val="0093557D"/>
    <w:rsid w:val="00942EC3"/>
    <w:rsid w:val="0095224A"/>
    <w:rsid w:val="00970F26"/>
    <w:rsid w:val="00974429"/>
    <w:rsid w:val="00985DB4"/>
    <w:rsid w:val="009912A3"/>
    <w:rsid w:val="00994B80"/>
    <w:rsid w:val="0099502E"/>
    <w:rsid w:val="009C0B57"/>
    <w:rsid w:val="009D7C61"/>
    <w:rsid w:val="009F491F"/>
    <w:rsid w:val="009F5368"/>
    <w:rsid w:val="009F64E7"/>
    <w:rsid w:val="009F6FC2"/>
    <w:rsid w:val="00A045B8"/>
    <w:rsid w:val="00A0711A"/>
    <w:rsid w:val="00A14E36"/>
    <w:rsid w:val="00A206DF"/>
    <w:rsid w:val="00A21929"/>
    <w:rsid w:val="00A24D36"/>
    <w:rsid w:val="00A26746"/>
    <w:rsid w:val="00A4082A"/>
    <w:rsid w:val="00A50BF4"/>
    <w:rsid w:val="00A547A6"/>
    <w:rsid w:val="00A56AFE"/>
    <w:rsid w:val="00A66C7A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2D02"/>
    <w:rsid w:val="00AC6AC1"/>
    <w:rsid w:val="00AD3D4F"/>
    <w:rsid w:val="00AD49AD"/>
    <w:rsid w:val="00AE2D66"/>
    <w:rsid w:val="00AF2982"/>
    <w:rsid w:val="00B0353A"/>
    <w:rsid w:val="00B06CD2"/>
    <w:rsid w:val="00B1038D"/>
    <w:rsid w:val="00B126FD"/>
    <w:rsid w:val="00B35D73"/>
    <w:rsid w:val="00B37FEA"/>
    <w:rsid w:val="00B40A38"/>
    <w:rsid w:val="00B5764F"/>
    <w:rsid w:val="00B6010A"/>
    <w:rsid w:val="00B745FB"/>
    <w:rsid w:val="00B85448"/>
    <w:rsid w:val="00B90212"/>
    <w:rsid w:val="00B932C2"/>
    <w:rsid w:val="00B961D8"/>
    <w:rsid w:val="00BA44B9"/>
    <w:rsid w:val="00BA559F"/>
    <w:rsid w:val="00BB108E"/>
    <w:rsid w:val="00BB1B79"/>
    <w:rsid w:val="00BB659D"/>
    <w:rsid w:val="00BC63C0"/>
    <w:rsid w:val="00BC7DAE"/>
    <w:rsid w:val="00BE5C78"/>
    <w:rsid w:val="00BF3083"/>
    <w:rsid w:val="00BF4528"/>
    <w:rsid w:val="00C00068"/>
    <w:rsid w:val="00C13E3A"/>
    <w:rsid w:val="00C17FDD"/>
    <w:rsid w:val="00C30545"/>
    <w:rsid w:val="00C32083"/>
    <w:rsid w:val="00C3294F"/>
    <w:rsid w:val="00C46162"/>
    <w:rsid w:val="00C50189"/>
    <w:rsid w:val="00C51E41"/>
    <w:rsid w:val="00C54887"/>
    <w:rsid w:val="00C55C73"/>
    <w:rsid w:val="00C86759"/>
    <w:rsid w:val="00C90B70"/>
    <w:rsid w:val="00C93095"/>
    <w:rsid w:val="00C93699"/>
    <w:rsid w:val="00C96780"/>
    <w:rsid w:val="00CA4443"/>
    <w:rsid w:val="00CB1546"/>
    <w:rsid w:val="00CB1A3B"/>
    <w:rsid w:val="00CB4A6F"/>
    <w:rsid w:val="00CB7870"/>
    <w:rsid w:val="00CC06A4"/>
    <w:rsid w:val="00CD21F9"/>
    <w:rsid w:val="00CD7A91"/>
    <w:rsid w:val="00CE68C4"/>
    <w:rsid w:val="00CF2CD5"/>
    <w:rsid w:val="00CF36AC"/>
    <w:rsid w:val="00CF75DB"/>
    <w:rsid w:val="00CF77F4"/>
    <w:rsid w:val="00D14088"/>
    <w:rsid w:val="00D235A4"/>
    <w:rsid w:val="00D24947"/>
    <w:rsid w:val="00D422B6"/>
    <w:rsid w:val="00D4658C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0F57"/>
    <w:rsid w:val="00DA6E30"/>
    <w:rsid w:val="00DA7516"/>
    <w:rsid w:val="00DB3EFB"/>
    <w:rsid w:val="00DB4E7D"/>
    <w:rsid w:val="00DC0634"/>
    <w:rsid w:val="00DC2D99"/>
    <w:rsid w:val="00DD035A"/>
    <w:rsid w:val="00DD3A15"/>
    <w:rsid w:val="00DE1440"/>
    <w:rsid w:val="00DE2340"/>
    <w:rsid w:val="00DE26C7"/>
    <w:rsid w:val="00DE3AF0"/>
    <w:rsid w:val="00DE41AF"/>
    <w:rsid w:val="00DF77B3"/>
    <w:rsid w:val="00E04F8A"/>
    <w:rsid w:val="00E06399"/>
    <w:rsid w:val="00E140B2"/>
    <w:rsid w:val="00E21C56"/>
    <w:rsid w:val="00E25C45"/>
    <w:rsid w:val="00E27463"/>
    <w:rsid w:val="00E317B4"/>
    <w:rsid w:val="00E356D6"/>
    <w:rsid w:val="00E41136"/>
    <w:rsid w:val="00E43E49"/>
    <w:rsid w:val="00E51BFB"/>
    <w:rsid w:val="00E5335B"/>
    <w:rsid w:val="00E56191"/>
    <w:rsid w:val="00E626F5"/>
    <w:rsid w:val="00E628E5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F10721"/>
    <w:rsid w:val="00F23EA5"/>
    <w:rsid w:val="00F270F3"/>
    <w:rsid w:val="00F326C8"/>
    <w:rsid w:val="00F347BE"/>
    <w:rsid w:val="00F37C75"/>
    <w:rsid w:val="00F5094B"/>
    <w:rsid w:val="00F518DB"/>
    <w:rsid w:val="00F71F69"/>
    <w:rsid w:val="00F7373A"/>
    <w:rsid w:val="00F84BD5"/>
    <w:rsid w:val="00F903BE"/>
    <w:rsid w:val="00FA3870"/>
    <w:rsid w:val="00FA7EB4"/>
    <w:rsid w:val="00FB3BAD"/>
    <w:rsid w:val="00FB3FA7"/>
    <w:rsid w:val="00FB4CD0"/>
    <w:rsid w:val="00FB6448"/>
    <w:rsid w:val="00FC6A86"/>
    <w:rsid w:val="00FD00BB"/>
    <w:rsid w:val="00FD2E49"/>
    <w:rsid w:val="00FD6282"/>
    <w:rsid w:val="00FE1C66"/>
    <w:rsid w:val="00FE2BBE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9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5F6DE6"/>
    <w:pPr>
      <w:spacing w:after="120" w:line="240" w:lineRule="auto"/>
      <w:ind w:left="283"/>
    </w:pPr>
    <w:rPr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F6DE6"/>
    <w:rPr>
      <w:rFonts w:cs="Times New Roman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7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18</Pages>
  <Words>2594</Words>
  <Characters>14788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5</cp:revision>
  <cp:lastPrinted>2022-01-12T12:04:00Z</cp:lastPrinted>
  <dcterms:created xsi:type="dcterms:W3CDTF">2021-12-27T07:01:00Z</dcterms:created>
  <dcterms:modified xsi:type="dcterms:W3CDTF">2022-01-12T12:05:00Z</dcterms:modified>
</cp:coreProperties>
</file>