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32" w:rsidRDefault="008C6632" w:rsidP="00854484">
      <w:pPr>
        <w:jc w:val="center"/>
        <w:outlineLvl w:val="0"/>
        <w:rPr>
          <w:b/>
          <w:bCs/>
          <w:sz w:val="28"/>
          <w:szCs w:val="28"/>
        </w:rPr>
      </w:pPr>
    </w:p>
    <w:p w:rsidR="008C6632" w:rsidRDefault="008C6632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8C6632" w:rsidRDefault="008C6632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8C6632" w:rsidRDefault="008C6632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8C6632" w:rsidRDefault="008C6632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8C6632" w:rsidRDefault="008C6632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8C6632" w:rsidRDefault="008C6632" w:rsidP="00854484">
      <w:pPr>
        <w:jc w:val="center"/>
        <w:rPr>
          <w:b/>
          <w:bCs/>
          <w:sz w:val="28"/>
          <w:szCs w:val="28"/>
        </w:rPr>
      </w:pPr>
    </w:p>
    <w:p w:rsidR="008C6632" w:rsidRDefault="008C6632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8C6632" w:rsidRDefault="008C6632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C6632" w:rsidRDefault="008C6632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C6632" w:rsidRDefault="008C6632" w:rsidP="004C4D61">
      <w:pPr>
        <w:rPr>
          <w:b/>
          <w:sz w:val="28"/>
          <w:szCs w:val="28"/>
        </w:rPr>
      </w:pPr>
      <w:r>
        <w:rPr>
          <w:b/>
          <w:sz w:val="28"/>
          <w:szCs w:val="28"/>
        </w:rPr>
        <w:t>01 февраля 2023 года                                                                                    № 31</w:t>
      </w:r>
    </w:p>
    <w:p w:rsidR="008C6632" w:rsidRPr="002F0B20" w:rsidRDefault="008C6632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6632" w:rsidRDefault="008C6632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8C6632" w:rsidRPr="002F0B20" w:rsidRDefault="008C6632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8C6632" w:rsidRPr="00DA0712" w:rsidRDefault="008C6632" w:rsidP="00854484">
      <w:pPr>
        <w:ind w:firstLine="709"/>
        <w:jc w:val="center"/>
        <w:rPr>
          <w:sz w:val="28"/>
          <w:szCs w:val="28"/>
        </w:rPr>
      </w:pPr>
    </w:p>
    <w:p w:rsidR="008C6632" w:rsidRPr="002F0B20" w:rsidRDefault="008C6632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8C6632" w:rsidRDefault="008C6632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8C6632" w:rsidRPr="0045105D" w:rsidRDefault="008C6632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8C6632" w:rsidRPr="00DA0712" w:rsidRDefault="008C6632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8C6632" w:rsidRDefault="008C6632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8C6632" w:rsidRDefault="008C6632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8C6632" w:rsidRPr="00580E92" w:rsidRDefault="008C6632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</w:t>
      </w:r>
      <w:r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Огаревка, ул. Шахтерская, д.7.</w:t>
      </w:r>
    </w:p>
    <w:p w:rsidR="008C6632" w:rsidRPr="00DA0712" w:rsidRDefault="008C6632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8C6632" w:rsidRDefault="008C6632" w:rsidP="00854484">
      <w:pPr>
        <w:pStyle w:val="BodyText"/>
        <w:rPr>
          <w:sz w:val="28"/>
          <w:szCs w:val="28"/>
        </w:rPr>
      </w:pPr>
    </w:p>
    <w:p w:rsidR="008C6632" w:rsidRDefault="008C6632" w:rsidP="00854484">
      <w:pPr>
        <w:pStyle w:val="BodyText"/>
        <w:ind w:firstLine="709"/>
        <w:rPr>
          <w:sz w:val="28"/>
          <w:szCs w:val="28"/>
        </w:rPr>
      </w:pPr>
    </w:p>
    <w:p w:rsidR="008C6632" w:rsidRPr="00DA0712" w:rsidRDefault="008C6632" w:rsidP="00854484">
      <w:pPr>
        <w:pStyle w:val="BodyText"/>
        <w:ind w:firstLine="709"/>
        <w:rPr>
          <w:sz w:val="28"/>
          <w:szCs w:val="28"/>
        </w:rPr>
      </w:pPr>
    </w:p>
    <w:p w:rsidR="008C6632" w:rsidRPr="002F0B20" w:rsidRDefault="008C6632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8C6632" w:rsidRPr="002F0B20" w:rsidRDefault="008C6632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8C6632" w:rsidRPr="002F0B20" w:rsidRDefault="008C6632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8C6632" w:rsidRPr="002F0B20" w:rsidRDefault="008C6632" w:rsidP="00854484">
      <w:pPr>
        <w:jc w:val="both"/>
        <w:rPr>
          <w:b/>
          <w:sz w:val="28"/>
          <w:szCs w:val="28"/>
        </w:rPr>
      </w:pPr>
    </w:p>
    <w:p w:rsidR="008C6632" w:rsidRPr="00DA0712" w:rsidRDefault="008C6632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8C6632" w:rsidRPr="00DA0712" w:rsidRDefault="008C6632" w:rsidP="00854484">
      <w:pPr>
        <w:ind w:firstLine="709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:rsidR="008C6632" w:rsidRDefault="008C6632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8C6632" w:rsidRDefault="008C6632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Согласовано:</w:t>
      </w:r>
    </w:p>
    <w:p w:rsidR="008C6632" w:rsidRDefault="008C6632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8C6632" w:rsidRDefault="008C6632" w:rsidP="002812BF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Бородина Е.Н.</w:t>
      </w:r>
    </w:p>
    <w:p w:rsidR="008C6632" w:rsidRDefault="008C6632" w:rsidP="002812BF">
      <w:pPr>
        <w:jc w:val="right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8C6632" w:rsidRDefault="008C6632" w:rsidP="00854484">
      <w:r>
        <w:t>Исп. Толстокорова Т.В.</w:t>
      </w:r>
    </w:p>
    <w:p w:rsidR="008C6632" w:rsidRDefault="008C6632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/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jc w:val="both"/>
        <w:outlineLvl w:val="0"/>
        <w:rPr>
          <w:sz w:val="28"/>
          <w:szCs w:val="28"/>
        </w:rPr>
      </w:pPr>
    </w:p>
    <w:p w:rsidR="008C6632" w:rsidRDefault="008C6632" w:rsidP="00854484">
      <w:pPr>
        <w:pStyle w:val="Heading1"/>
        <w:jc w:val="center"/>
        <w:rPr>
          <w:sz w:val="28"/>
          <w:szCs w:val="28"/>
        </w:rPr>
      </w:pPr>
    </w:p>
    <w:p w:rsidR="008C6632" w:rsidRDefault="008C6632" w:rsidP="00854484">
      <w:pPr>
        <w:pStyle w:val="Heading1"/>
        <w:jc w:val="center"/>
        <w:rPr>
          <w:sz w:val="28"/>
          <w:szCs w:val="28"/>
        </w:rPr>
      </w:pPr>
    </w:p>
    <w:p w:rsidR="008C6632" w:rsidRDefault="008C6632" w:rsidP="00854484">
      <w:pPr>
        <w:pStyle w:val="Heading1"/>
        <w:jc w:val="center"/>
        <w:rPr>
          <w:sz w:val="28"/>
          <w:szCs w:val="28"/>
        </w:rPr>
      </w:pPr>
    </w:p>
    <w:p w:rsidR="008C6632" w:rsidRDefault="008C6632" w:rsidP="00854484">
      <w:pPr>
        <w:pStyle w:val="Heading1"/>
        <w:jc w:val="center"/>
        <w:rPr>
          <w:sz w:val="28"/>
          <w:szCs w:val="28"/>
        </w:rPr>
      </w:pPr>
    </w:p>
    <w:p w:rsidR="008C6632" w:rsidRDefault="008C6632" w:rsidP="00854484">
      <w:pPr>
        <w:pStyle w:val="Heading1"/>
        <w:jc w:val="center"/>
        <w:rPr>
          <w:sz w:val="28"/>
          <w:szCs w:val="28"/>
        </w:rPr>
      </w:pPr>
    </w:p>
    <w:p w:rsidR="008C6632" w:rsidRDefault="008C6632" w:rsidP="00854484">
      <w:pPr>
        <w:pStyle w:val="Heading1"/>
        <w:jc w:val="center"/>
        <w:rPr>
          <w:sz w:val="28"/>
          <w:szCs w:val="28"/>
        </w:rPr>
      </w:pPr>
    </w:p>
    <w:p w:rsidR="008C6632" w:rsidRDefault="008C6632" w:rsidP="00854484">
      <w:pPr>
        <w:pStyle w:val="Heading1"/>
        <w:jc w:val="center"/>
        <w:rPr>
          <w:sz w:val="28"/>
          <w:szCs w:val="28"/>
        </w:rPr>
      </w:pPr>
    </w:p>
    <w:p w:rsidR="008C6632" w:rsidRDefault="008C6632" w:rsidP="00854484">
      <w:pPr>
        <w:pStyle w:val="Heading1"/>
        <w:jc w:val="center"/>
        <w:rPr>
          <w:sz w:val="28"/>
          <w:szCs w:val="28"/>
        </w:rPr>
      </w:pPr>
    </w:p>
    <w:p w:rsidR="008C6632" w:rsidRDefault="008C6632" w:rsidP="00907217">
      <w:pPr>
        <w:pStyle w:val="Heading1"/>
        <w:ind w:left="0"/>
        <w:rPr>
          <w:sz w:val="28"/>
          <w:szCs w:val="28"/>
        </w:rPr>
      </w:pPr>
    </w:p>
    <w:p w:rsidR="008C6632" w:rsidRDefault="008C6632" w:rsidP="00A675E6"/>
    <w:p w:rsidR="008C6632" w:rsidRDefault="008C6632" w:rsidP="00A675E6"/>
    <w:p w:rsidR="008C6632" w:rsidRDefault="008C6632" w:rsidP="00A675E6"/>
    <w:p w:rsidR="008C6632" w:rsidRPr="00A675E6" w:rsidRDefault="008C6632" w:rsidP="00A675E6"/>
    <w:p w:rsidR="008C6632" w:rsidRDefault="008C6632" w:rsidP="00854484">
      <w:pPr>
        <w:pStyle w:val="Heading1"/>
        <w:jc w:val="center"/>
        <w:rPr>
          <w:sz w:val="28"/>
          <w:szCs w:val="28"/>
        </w:rPr>
      </w:pPr>
    </w:p>
    <w:p w:rsidR="008C6632" w:rsidRDefault="008C6632" w:rsidP="00854484">
      <w:pPr>
        <w:pStyle w:val="Heading1"/>
        <w:jc w:val="center"/>
        <w:rPr>
          <w:sz w:val="28"/>
          <w:szCs w:val="28"/>
        </w:rPr>
      </w:pPr>
    </w:p>
    <w:p w:rsidR="008C6632" w:rsidRPr="007E7563" w:rsidRDefault="008C6632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8C6632" w:rsidRPr="007E7563" w:rsidRDefault="008C6632" w:rsidP="00854484">
      <w:pPr>
        <w:jc w:val="center"/>
        <w:rPr>
          <w:b/>
          <w:sz w:val="28"/>
          <w:szCs w:val="28"/>
        </w:rPr>
      </w:pPr>
    </w:p>
    <w:p w:rsidR="008C6632" w:rsidRPr="007E7563" w:rsidRDefault="008C6632" w:rsidP="00854484">
      <w:pPr>
        <w:jc w:val="center"/>
        <w:rPr>
          <w:b/>
          <w:sz w:val="28"/>
          <w:szCs w:val="28"/>
        </w:rPr>
      </w:pPr>
    </w:p>
    <w:p w:rsidR="008C6632" w:rsidRPr="007E7563" w:rsidRDefault="008C6632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8C6632" w:rsidRPr="007E7563" w:rsidRDefault="008C6632" w:rsidP="00854484">
      <w:pPr>
        <w:jc w:val="center"/>
        <w:rPr>
          <w:sz w:val="28"/>
          <w:szCs w:val="28"/>
        </w:rPr>
      </w:pPr>
    </w:p>
    <w:p w:rsidR="008C6632" w:rsidRPr="007E7563" w:rsidRDefault="008C6632" w:rsidP="00854484">
      <w:pPr>
        <w:jc w:val="center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C6632" w:rsidRDefault="008C6632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8C6632" w:rsidRDefault="008C6632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 г. № 31</w:t>
      </w:r>
    </w:p>
    <w:p w:rsidR="008C6632" w:rsidRDefault="008C6632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687C5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13</w:t>
      </w:r>
    </w:p>
    <w:p w:rsidR="008C6632" w:rsidRDefault="008C6632" w:rsidP="004A1E35">
      <w:pPr>
        <w:jc w:val="right"/>
        <w:rPr>
          <w:sz w:val="28"/>
          <w:szCs w:val="28"/>
        </w:rPr>
      </w:pPr>
    </w:p>
    <w:p w:rsidR="008C6632" w:rsidRDefault="008C6632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Pr="004A1E35" w:rsidRDefault="008C6632" w:rsidP="00DA589A">
      <w:pPr>
        <w:jc w:val="right"/>
        <w:rPr>
          <w:sz w:val="28"/>
          <w:szCs w:val="28"/>
        </w:rPr>
      </w:pPr>
      <w:r w:rsidRPr="004A1E35">
        <w:rPr>
          <w:sz w:val="28"/>
          <w:szCs w:val="28"/>
        </w:rPr>
        <w:t>От 06.09.2022 г. № 150</w:t>
      </w:r>
    </w:p>
    <w:p w:rsidR="008C6632" w:rsidRPr="00DA3CC7" w:rsidRDefault="008C6632" w:rsidP="00854484">
      <w:pPr>
        <w:pStyle w:val="Heading2"/>
        <w:jc w:val="right"/>
        <w:rPr>
          <w:szCs w:val="28"/>
        </w:rPr>
      </w:pPr>
      <w:r w:rsidRPr="004A1E35">
        <w:rPr>
          <w:sz w:val="28"/>
          <w:szCs w:val="28"/>
        </w:rPr>
        <w:t>Приложение</w:t>
      </w:r>
      <w:r w:rsidRPr="00DA3CC7">
        <w:rPr>
          <w:szCs w:val="28"/>
        </w:rPr>
        <w:t xml:space="preserve"> </w:t>
      </w:r>
    </w:p>
    <w:p w:rsidR="008C6632" w:rsidRPr="00DA3CC7" w:rsidRDefault="008C6632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8C6632" w:rsidRPr="00DA3CC7" w:rsidRDefault="008C6632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8C6632" w:rsidRPr="00DA3CC7" w:rsidRDefault="008C6632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8C6632" w:rsidRPr="00DA3CC7" w:rsidRDefault="008C6632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8C6632" w:rsidRPr="00A71D56" w:rsidRDefault="008C6632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8C6632" w:rsidRDefault="008C6632" w:rsidP="00854484">
      <w:pPr>
        <w:pStyle w:val="Heading2"/>
        <w:jc w:val="right"/>
        <w:rPr>
          <w:b/>
          <w:szCs w:val="28"/>
        </w:rPr>
      </w:pPr>
    </w:p>
    <w:p w:rsidR="008C6632" w:rsidRPr="007E7563" w:rsidRDefault="008C6632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8C6632" w:rsidRPr="007E7563" w:rsidRDefault="008C6632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8C6632" w:rsidRPr="007E7563" w:rsidRDefault="008C6632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8C6632" w:rsidRPr="007E7563" w:rsidRDefault="008C6632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8C6632" w:rsidRPr="007E7563" w:rsidRDefault="008C6632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8C6632" w:rsidRPr="007E7563" w:rsidRDefault="008C6632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8C6632" w:rsidRPr="007E7563" w:rsidRDefault="008C6632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8C6632" w:rsidRPr="000E5C20" w:rsidRDefault="008C6632" w:rsidP="00687C51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2022-2025 г.г.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8C6632" w:rsidRPr="007E7563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8C6632" w:rsidRPr="007E7563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 xml:space="preserve">100,0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30,0  тыс.руб.</w:t>
            </w:r>
          </w:p>
          <w:p w:rsidR="008C6632" w:rsidRPr="007E7563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30,0  тыс.руб.</w:t>
            </w:r>
          </w:p>
          <w:p w:rsidR="008C6632" w:rsidRDefault="008C6632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    20,0  тыс.руб.</w:t>
            </w:r>
          </w:p>
          <w:p w:rsidR="008C6632" w:rsidRPr="007E7563" w:rsidRDefault="008C6632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   20,0 тыс.руб.</w:t>
            </w:r>
          </w:p>
        </w:tc>
      </w:tr>
      <w:tr w:rsidR="008C6632" w:rsidRPr="007E7563" w:rsidTr="00232208">
        <w:tc>
          <w:tcPr>
            <w:tcW w:w="1980" w:type="dxa"/>
          </w:tcPr>
          <w:p w:rsidR="008C6632" w:rsidRPr="007E7563" w:rsidRDefault="008C6632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8C6632" w:rsidRDefault="008C6632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8C6632" w:rsidRDefault="008C6632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8C6632" w:rsidRPr="00BD3596" w:rsidRDefault="008C6632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8C6632" w:rsidRPr="007E7563" w:rsidRDefault="008C6632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8C6632" w:rsidRPr="007E7563" w:rsidRDefault="008C6632" w:rsidP="00854484">
      <w:pPr>
        <w:ind w:left="360"/>
        <w:rPr>
          <w:b/>
          <w:sz w:val="28"/>
          <w:szCs w:val="28"/>
        </w:rPr>
      </w:pPr>
    </w:p>
    <w:p w:rsidR="008C6632" w:rsidRDefault="008C6632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8C6632" w:rsidRDefault="008C6632" w:rsidP="00854484">
      <w:pPr>
        <w:jc w:val="center"/>
        <w:rPr>
          <w:b/>
          <w:sz w:val="28"/>
          <w:szCs w:val="28"/>
          <w:u w:val="single"/>
        </w:rPr>
      </w:pPr>
    </w:p>
    <w:p w:rsidR="008C6632" w:rsidRPr="00852E84" w:rsidRDefault="008C6632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8C6632" w:rsidRDefault="008C6632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8C6632" w:rsidRDefault="008C6632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8C6632" w:rsidRPr="001912CE" w:rsidRDefault="008C6632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8C6632" w:rsidRPr="001912CE" w:rsidRDefault="008C6632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8C6632" w:rsidRDefault="008C6632" w:rsidP="00854484">
      <w:pPr>
        <w:rPr>
          <w:sz w:val="28"/>
        </w:rPr>
      </w:pPr>
    </w:p>
    <w:p w:rsidR="008C6632" w:rsidRDefault="008C6632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8C6632" w:rsidRDefault="008C6632" w:rsidP="00854484">
      <w:pPr>
        <w:jc w:val="center"/>
        <w:rPr>
          <w:b/>
          <w:sz w:val="28"/>
          <w:u w:val="single"/>
        </w:rPr>
      </w:pPr>
    </w:p>
    <w:p w:rsidR="008C6632" w:rsidRPr="00674778" w:rsidRDefault="008C6632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8C6632" w:rsidRDefault="008C6632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8C6632" w:rsidRPr="00007A4B" w:rsidRDefault="008C6632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8C6632" w:rsidRDefault="008C6632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8C6632" w:rsidRDefault="008C6632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8C6632" w:rsidRDefault="008C6632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8C6632" w:rsidRDefault="008C6632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8C6632" w:rsidRPr="002F0B20" w:rsidRDefault="008C6632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8C6632" w:rsidRPr="002F0B20" w:rsidRDefault="008C6632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6632" w:rsidRDefault="008C6632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8C6632" w:rsidRPr="00304BE2" w:rsidRDefault="008C6632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8C6632" w:rsidRDefault="008C6632" w:rsidP="00854484">
      <w:pPr>
        <w:jc w:val="both"/>
      </w:pPr>
    </w:p>
    <w:p w:rsidR="008C6632" w:rsidRPr="002F0B20" w:rsidRDefault="008C6632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8C6632" w:rsidRPr="002F0B20" w:rsidRDefault="008C6632" w:rsidP="00854484">
      <w:pPr>
        <w:rPr>
          <w:b/>
          <w:sz w:val="28"/>
          <w:szCs w:val="28"/>
        </w:rPr>
      </w:pPr>
    </w:p>
    <w:p w:rsidR="008C6632" w:rsidRPr="007E7563" w:rsidRDefault="008C6632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8C6632" w:rsidRPr="007E7563" w:rsidRDefault="008C6632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8C6632" w:rsidRPr="007E7563" w:rsidRDefault="008C6632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8C6632" w:rsidRPr="007E7563" w:rsidRDefault="008C6632" w:rsidP="00854484">
      <w:pPr>
        <w:ind w:firstLine="720"/>
        <w:jc w:val="both"/>
        <w:rPr>
          <w:sz w:val="28"/>
          <w:szCs w:val="28"/>
        </w:rPr>
      </w:pPr>
    </w:p>
    <w:p w:rsidR="008C6632" w:rsidRPr="007E7563" w:rsidRDefault="008C6632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8C6632" w:rsidRPr="00907217" w:rsidRDefault="008C6632" w:rsidP="00907217">
      <w:pPr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</w:t>
      </w:r>
      <w:r>
        <w:rPr>
          <w:rFonts w:ascii="Arial" w:hAnsi="Arial" w:cs="Arial"/>
          <w:b/>
          <w:szCs w:val="28"/>
        </w:rPr>
        <w:t xml:space="preserve">                   </w:t>
      </w:r>
    </w:p>
    <w:p w:rsidR="008C6632" w:rsidRPr="00F747CE" w:rsidRDefault="008C6632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8C6632" w:rsidRPr="00F747CE" w:rsidRDefault="008C6632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8C6632" w:rsidRPr="00F747CE" w:rsidRDefault="008C6632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8C6632" w:rsidRPr="00F747CE" w:rsidRDefault="008C6632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8C6632" w:rsidRPr="00F747CE" w:rsidRDefault="008C6632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8C6632" w:rsidRPr="00F747CE" w:rsidRDefault="008C6632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8C6632" w:rsidRPr="00F747CE" w:rsidRDefault="008C6632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8C6632" w:rsidRPr="00F747CE" w:rsidRDefault="008C6632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8C6632" w:rsidRPr="002F0B20" w:rsidRDefault="008C6632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8C6632" w:rsidRPr="000E5C20" w:rsidRDefault="008C6632" w:rsidP="00D32EE0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2022-2025 г.г.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8C6632" w:rsidRPr="00F747CE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8C6632" w:rsidRPr="00F747CE" w:rsidRDefault="008C6632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100,0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30,0  т. руб.</w:t>
            </w:r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30,0  т. руб.</w:t>
            </w:r>
          </w:p>
          <w:p w:rsidR="008C6632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2025 -   20,0 тыс.руб.</w:t>
            </w:r>
          </w:p>
          <w:p w:rsidR="008C6632" w:rsidRPr="00F747CE" w:rsidRDefault="008C6632" w:rsidP="00232208">
            <w:pPr>
              <w:rPr>
                <w:sz w:val="28"/>
                <w:szCs w:val="28"/>
              </w:rPr>
            </w:pPr>
          </w:p>
        </w:tc>
      </w:tr>
      <w:tr w:rsidR="008C6632" w:rsidRPr="00F747CE" w:rsidTr="00232208">
        <w:tc>
          <w:tcPr>
            <w:tcW w:w="1980" w:type="dxa"/>
          </w:tcPr>
          <w:p w:rsidR="008C6632" w:rsidRPr="00F747CE" w:rsidRDefault="008C6632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8C6632" w:rsidRPr="00F747CE" w:rsidRDefault="008C6632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8C6632" w:rsidRPr="00F747CE" w:rsidRDefault="008C6632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8C6632" w:rsidRPr="00F747CE" w:rsidRDefault="008C6632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8C6632" w:rsidRPr="00F747CE" w:rsidRDefault="008C6632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8C6632" w:rsidRPr="002F0B20" w:rsidRDefault="008C6632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8C6632" w:rsidRDefault="008C6632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6632" w:rsidRPr="007B0E4E" w:rsidRDefault="008C6632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8C6632" w:rsidRPr="00F747CE" w:rsidRDefault="008C6632" w:rsidP="00854484">
      <w:pPr>
        <w:ind w:left="360"/>
        <w:jc w:val="center"/>
        <w:rPr>
          <w:b/>
          <w:sz w:val="28"/>
          <w:szCs w:val="28"/>
        </w:rPr>
      </w:pP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8C6632" w:rsidRPr="00171E93" w:rsidRDefault="008C6632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C6632" w:rsidRPr="00171E93" w:rsidRDefault="008C6632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8C6632" w:rsidRPr="00171E93" w:rsidRDefault="008C6632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8C6632" w:rsidRPr="00171E93" w:rsidRDefault="008C6632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8C6632" w:rsidRPr="00171E93" w:rsidRDefault="008C6632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8C6632" w:rsidRPr="00171E93" w:rsidRDefault="008C6632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8C6632" w:rsidRPr="00171E93" w:rsidRDefault="008C6632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171E93" w:rsidRDefault="008C6632" w:rsidP="00854484">
      <w:pPr>
        <w:rPr>
          <w:sz w:val="28"/>
          <w:szCs w:val="28"/>
        </w:rPr>
      </w:pPr>
    </w:p>
    <w:p w:rsidR="008C6632" w:rsidRPr="007B0E4E" w:rsidRDefault="008C6632" w:rsidP="00854484">
      <w:pPr>
        <w:rPr>
          <w:sz w:val="28"/>
          <w:szCs w:val="28"/>
        </w:rPr>
      </w:pPr>
    </w:p>
    <w:p w:rsidR="008C6632" w:rsidRPr="007B0E4E" w:rsidRDefault="008C6632" w:rsidP="00854484">
      <w:pPr>
        <w:rPr>
          <w:sz w:val="28"/>
          <w:szCs w:val="28"/>
        </w:rPr>
      </w:pPr>
    </w:p>
    <w:p w:rsidR="008C6632" w:rsidRPr="007B0E4E" w:rsidRDefault="008C6632" w:rsidP="00854484">
      <w:pPr>
        <w:rPr>
          <w:sz w:val="28"/>
          <w:szCs w:val="28"/>
        </w:rPr>
      </w:pPr>
    </w:p>
    <w:p w:rsidR="008C6632" w:rsidRPr="007B0E4E" w:rsidRDefault="008C6632" w:rsidP="00854484">
      <w:pPr>
        <w:rPr>
          <w:sz w:val="28"/>
          <w:szCs w:val="28"/>
        </w:rPr>
      </w:pPr>
    </w:p>
    <w:p w:rsidR="008C6632" w:rsidRPr="007B0E4E" w:rsidRDefault="008C6632" w:rsidP="00854484">
      <w:pPr>
        <w:rPr>
          <w:sz w:val="28"/>
          <w:szCs w:val="28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350DD0" w:rsidRDefault="008C6632" w:rsidP="00854484">
      <w:pPr>
        <w:rPr>
          <w:rFonts w:ascii="Arial" w:hAnsi="Arial" w:cs="Arial"/>
        </w:rPr>
      </w:pPr>
    </w:p>
    <w:p w:rsidR="008C6632" w:rsidRPr="007B0E4E" w:rsidRDefault="008C6632" w:rsidP="00854484">
      <w:pPr>
        <w:rPr>
          <w:sz w:val="28"/>
          <w:szCs w:val="28"/>
        </w:rPr>
        <w:sectPr w:rsidR="008C6632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8C6632" w:rsidRDefault="008C6632" w:rsidP="00907217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8C6632" w:rsidRDefault="008C6632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42686C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 г. № 31</w:t>
      </w:r>
    </w:p>
    <w:p w:rsidR="008C6632" w:rsidRDefault="008C6632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687C5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13</w:t>
      </w:r>
    </w:p>
    <w:p w:rsidR="008C6632" w:rsidRDefault="008C6632" w:rsidP="004A1E35">
      <w:pPr>
        <w:jc w:val="right"/>
        <w:rPr>
          <w:sz w:val="28"/>
          <w:szCs w:val="28"/>
        </w:rPr>
      </w:pPr>
    </w:p>
    <w:p w:rsidR="008C6632" w:rsidRDefault="008C6632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8C6632" w:rsidRPr="004A1E35" w:rsidRDefault="008C6632" w:rsidP="0000085B">
      <w:pPr>
        <w:pStyle w:val="Heading2"/>
        <w:jc w:val="right"/>
        <w:rPr>
          <w:sz w:val="28"/>
          <w:szCs w:val="28"/>
        </w:rPr>
      </w:pPr>
      <w:r w:rsidRPr="004A1E35">
        <w:rPr>
          <w:sz w:val="28"/>
          <w:szCs w:val="28"/>
        </w:rPr>
        <w:t xml:space="preserve">Приложение 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8C6632" w:rsidRDefault="008C6632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6632" w:rsidRPr="007B0E4E" w:rsidRDefault="008C6632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8C6632" w:rsidRPr="00C160D2" w:rsidRDefault="008C6632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8C6632" w:rsidRDefault="008C6632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8C6632" w:rsidRPr="002F0B20" w:rsidRDefault="008C6632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0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980"/>
      </w:tblGrid>
      <w:tr w:rsidR="008C6632" w:rsidRPr="002F0B20" w:rsidTr="004A1E35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C6632" w:rsidRPr="002F0B20" w:rsidTr="004A1E35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</w:tr>
      <w:tr w:rsidR="008C6632" w:rsidRPr="002F0B20" w:rsidTr="004A1E35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632" w:rsidRPr="002F0B20" w:rsidRDefault="008C6632" w:rsidP="00232208">
            <w:pPr>
              <w:rPr>
                <w:b/>
                <w:sz w:val="28"/>
                <w:szCs w:val="28"/>
              </w:rPr>
            </w:pPr>
          </w:p>
        </w:tc>
      </w:tr>
      <w:tr w:rsidR="008C6632" w:rsidRPr="002F0B20" w:rsidTr="004A1E35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8C6632" w:rsidRPr="002F0B20" w:rsidRDefault="008C6632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8C6632" w:rsidRPr="002F0B20" w:rsidRDefault="008C6632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0E5C20" w:rsidRDefault="008C6632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7C6229" w:rsidRDefault="008C6632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8C6632" w:rsidRPr="002F0B20" w:rsidTr="004A1E35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45290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2F0B20" w:rsidRDefault="008C6632" w:rsidP="00687C5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RPr="002F0B20" w:rsidTr="004A1E35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2F0B20" w:rsidRDefault="008C6632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632" w:rsidRDefault="008C6632" w:rsidP="00854484">
      <w:pPr>
        <w:pStyle w:val="Heading2"/>
        <w:jc w:val="right"/>
        <w:rPr>
          <w:szCs w:val="28"/>
        </w:rPr>
      </w:pPr>
    </w:p>
    <w:p w:rsidR="008C6632" w:rsidRDefault="008C6632" w:rsidP="00854484">
      <w:pPr>
        <w:pStyle w:val="Heading2"/>
        <w:jc w:val="right"/>
        <w:rPr>
          <w:szCs w:val="28"/>
        </w:rPr>
      </w:pPr>
    </w:p>
    <w:p w:rsidR="008C6632" w:rsidRDefault="008C6632" w:rsidP="00854484">
      <w:pPr>
        <w:pStyle w:val="Heading2"/>
        <w:jc w:val="right"/>
        <w:rPr>
          <w:szCs w:val="28"/>
        </w:rPr>
      </w:pPr>
    </w:p>
    <w:p w:rsidR="008C6632" w:rsidRDefault="008C6632" w:rsidP="00854484">
      <w:pPr>
        <w:pStyle w:val="Heading2"/>
        <w:jc w:val="right"/>
        <w:rPr>
          <w:szCs w:val="28"/>
        </w:rPr>
      </w:pPr>
    </w:p>
    <w:p w:rsidR="008C6632" w:rsidRDefault="008C6632" w:rsidP="00854484">
      <w:pPr>
        <w:pStyle w:val="Heading2"/>
        <w:jc w:val="right"/>
        <w:rPr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>
      <w:pPr>
        <w:rPr>
          <w:sz w:val="28"/>
          <w:szCs w:val="28"/>
        </w:rPr>
      </w:pPr>
    </w:p>
    <w:p w:rsidR="008C6632" w:rsidRDefault="008C6632" w:rsidP="00854484"/>
    <w:p w:rsidR="008C6632" w:rsidRDefault="008C6632" w:rsidP="00854484"/>
    <w:p w:rsidR="008C6632" w:rsidRDefault="008C6632" w:rsidP="00854484"/>
    <w:p w:rsidR="008C6632" w:rsidRDefault="008C6632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42686C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 г. № 31</w:t>
      </w:r>
    </w:p>
    <w:p w:rsidR="008C6632" w:rsidRDefault="008C6632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687C5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13</w:t>
      </w:r>
    </w:p>
    <w:p w:rsidR="008C6632" w:rsidRDefault="008C6632" w:rsidP="004A1E35">
      <w:pPr>
        <w:jc w:val="right"/>
        <w:rPr>
          <w:sz w:val="28"/>
          <w:szCs w:val="28"/>
        </w:rPr>
      </w:pPr>
    </w:p>
    <w:p w:rsidR="008C6632" w:rsidRDefault="008C6632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8C6632" w:rsidRPr="00634299" w:rsidRDefault="008C6632" w:rsidP="0000085B">
      <w:pPr>
        <w:pStyle w:val="Heading2"/>
        <w:jc w:val="right"/>
        <w:rPr>
          <w:sz w:val="28"/>
          <w:szCs w:val="28"/>
        </w:rPr>
      </w:pPr>
      <w:r w:rsidRPr="00634299">
        <w:rPr>
          <w:sz w:val="28"/>
          <w:szCs w:val="28"/>
        </w:rPr>
        <w:t xml:space="preserve">Приложение 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8C6632" w:rsidRPr="00DA3CC7" w:rsidRDefault="008C6632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00085B">
      <w:pPr>
        <w:rPr>
          <w:b/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DA3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 27.04.2017г. № 67                                                                                                                                                                           </w:t>
      </w:r>
    </w:p>
    <w:p w:rsidR="008C6632" w:rsidRDefault="008C6632" w:rsidP="00854484">
      <w:pPr>
        <w:ind w:left="3300"/>
        <w:rPr>
          <w:b/>
          <w:sz w:val="28"/>
          <w:szCs w:val="28"/>
        </w:rPr>
      </w:pPr>
    </w:p>
    <w:p w:rsidR="008C6632" w:rsidRPr="007B0E4E" w:rsidRDefault="008C6632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8C6632" w:rsidRPr="007B0E4E" w:rsidRDefault="008C6632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8C6632" w:rsidRDefault="008C6632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8C6632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8C6632" w:rsidRPr="000E5C20" w:rsidRDefault="008C6632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caps/>
                <w:sz w:val="28"/>
                <w:szCs w:val="28"/>
              </w:rPr>
              <w:t>Ц</w:t>
            </w:r>
            <w:r w:rsidRPr="000E5C20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8C6632" w:rsidRPr="000E5C20" w:rsidRDefault="008C6632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8C6632" w:rsidRPr="000E5C20" w:rsidRDefault="008C6632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8C6632" w:rsidRPr="000E5C20" w:rsidRDefault="008C6632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8C6632" w:rsidRPr="000E5C20" w:rsidRDefault="008C6632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реализации подпрограммы</w:t>
            </w:r>
          </w:p>
          <w:p w:rsidR="008C6632" w:rsidRPr="000E5C20" w:rsidRDefault="008C6632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8C6632" w:rsidRPr="002F0B20" w:rsidRDefault="008C6632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8C6632" w:rsidRPr="000E5C20" w:rsidRDefault="008C6632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8C6632" w:rsidRPr="002F0B20" w:rsidTr="00232208">
        <w:trPr>
          <w:trHeight w:val="340"/>
        </w:trPr>
        <w:tc>
          <w:tcPr>
            <w:tcW w:w="3007" w:type="dxa"/>
            <w:vMerge/>
          </w:tcPr>
          <w:p w:rsidR="008C6632" w:rsidRPr="000E5C20" w:rsidRDefault="008C6632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8C6632" w:rsidRPr="000E5C20" w:rsidRDefault="008C6632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8C6632" w:rsidRPr="000E5C20" w:rsidRDefault="008C6632" w:rsidP="00452909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260" w:type="dxa"/>
          </w:tcPr>
          <w:p w:rsidR="008C6632" w:rsidRPr="000E5C20" w:rsidRDefault="008C6632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975" w:type="dxa"/>
          </w:tcPr>
          <w:p w:rsidR="008C6632" w:rsidRPr="000E5C20" w:rsidRDefault="008C6632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2024г.</w:t>
            </w:r>
          </w:p>
        </w:tc>
        <w:tc>
          <w:tcPr>
            <w:tcW w:w="1080" w:type="dxa"/>
          </w:tcPr>
          <w:p w:rsidR="008C6632" w:rsidRPr="000E5C20" w:rsidRDefault="008C6632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E5C20">
              <w:rPr>
                <w:b/>
                <w:sz w:val="28"/>
                <w:szCs w:val="28"/>
              </w:rPr>
              <w:t>2025г.</w:t>
            </w:r>
          </w:p>
        </w:tc>
        <w:tc>
          <w:tcPr>
            <w:tcW w:w="1075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8C6632" w:rsidRPr="002F0B20" w:rsidTr="00232208">
        <w:trPr>
          <w:trHeight w:val="1477"/>
        </w:trPr>
        <w:tc>
          <w:tcPr>
            <w:tcW w:w="3007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Цель:</w:t>
            </w: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95%</w:t>
            </w: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99%</w:t>
            </w: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8C6632" w:rsidRPr="002F0B20" w:rsidTr="00232208">
        <w:trPr>
          <w:trHeight w:val="340"/>
        </w:trPr>
        <w:tc>
          <w:tcPr>
            <w:tcW w:w="3007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Задача:</w:t>
            </w: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8C6632" w:rsidRPr="002F0B20" w:rsidRDefault="008C6632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</w:tc>
      </w:tr>
      <w:tr w:rsidR="008C6632" w:rsidRPr="002F0B20" w:rsidTr="00232208">
        <w:trPr>
          <w:trHeight w:val="340"/>
        </w:trPr>
        <w:tc>
          <w:tcPr>
            <w:tcW w:w="3007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Задача:</w:t>
            </w:r>
          </w:p>
          <w:p w:rsidR="008C6632" w:rsidRDefault="008C6632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8C6632" w:rsidRDefault="008C6632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8C6632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Default="008C6632" w:rsidP="00232208">
            <w:pPr>
              <w:jc w:val="both"/>
              <w:rPr>
                <w:sz w:val="28"/>
                <w:szCs w:val="28"/>
              </w:rPr>
            </w:pPr>
          </w:p>
          <w:p w:rsidR="008C6632" w:rsidRPr="002F0B20" w:rsidRDefault="008C6632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8C6632" w:rsidRPr="002F0B20" w:rsidRDefault="008C6632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</w:p>
          <w:p w:rsidR="008C6632" w:rsidRPr="000E5C20" w:rsidRDefault="008C6632" w:rsidP="00232208">
            <w:pPr>
              <w:pStyle w:val="BodyText"/>
              <w:rPr>
                <w:sz w:val="28"/>
                <w:szCs w:val="28"/>
              </w:rPr>
            </w:pPr>
            <w:r w:rsidRPr="000E5C20">
              <w:rPr>
                <w:sz w:val="28"/>
                <w:szCs w:val="28"/>
              </w:rPr>
              <w:t>100%</w:t>
            </w:r>
          </w:p>
        </w:tc>
      </w:tr>
    </w:tbl>
    <w:p w:rsidR="008C6632" w:rsidRDefault="008C6632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8C6632" w:rsidRDefault="008C6632" w:rsidP="004C4D61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8C6632" w:rsidRDefault="008C6632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42686C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 г. № 31</w:t>
      </w:r>
    </w:p>
    <w:p w:rsidR="008C6632" w:rsidRDefault="008C6632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42686C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№13</w:t>
      </w:r>
      <w:bookmarkStart w:id="0" w:name="_GoBack"/>
      <w:bookmarkEnd w:id="0"/>
    </w:p>
    <w:p w:rsidR="008C6632" w:rsidRDefault="008C6632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C6632" w:rsidRDefault="008C6632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C6632" w:rsidRDefault="008C6632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8C6632" w:rsidRPr="00907217" w:rsidRDefault="008C6632" w:rsidP="0000085B">
      <w:pPr>
        <w:pStyle w:val="Heading2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Приложение </w:t>
      </w:r>
    </w:p>
    <w:p w:rsidR="008C6632" w:rsidRPr="00907217" w:rsidRDefault="008C6632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>к постановлению администрации</w:t>
      </w:r>
    </w:p>
    <w:p w:rsidR="008C6632" w:rsidRPr="00907217" w:rsidRDefault="008C6632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муниципального образования</w:t>
      </w:r>
    </w:p>
    <w:p w:rsidR="008C6632" w:rsidRPr="00907217" w:rsidRDefault="008C6632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Огаревское  Щекинского района </w:t>
      </w:r>
    </w:p>
    <w:p w:rsidR="008C6632" w:rsidRPr="00907217" w:rsidRDefault="008C6632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                                                                    от 27.04.2017г. № 67</w:t>
      </w:r>
    </w:p>
    <w:p w:rsidR="008C6632" w:rsidRPr="00907217" w:rsidRDefault="008C6632" w:rsidP="00854484">
      <w:pPr>
        <w:jc w:val="right"/>
        <w:rPr>
          <w:b/>
          <w:sz w:val="28"/>
          <w:szCs w:val="28"/>
        </w:rPr>
      </w:pPr>
    </w:p>
    <w:p w:rsidR="008C6632" w:rsidRDefault="008C6632" w:rsidP="00854484">
      <w:pPr>
        <w:jc w:val="center"/>
        <w:rPr>
          <w:b/>
          <w:sz w:val="28"/>
          <w:szCs w:val="28"/>
        </w:rPr>
      </w:pPr>
    </w:p>
    <w:p w:rsidR="008C6632" w:rsidRDefault="008C6632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8C6632" w:rsidRDefault="008C6632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8C6632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A361F1" w:rsidRDefault="008C6632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A361F1" w:rsidRDefault="008C6632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Pr="00A361F1" w:rsidRDefault="008C6632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32" w:rsidRDefault="008C6632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2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Pr="008F0E93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632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32" w:rsidRPr="00A361F1" w:rsidRDefault="008C6632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632" w:rsidRDefault="008C6632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8C6632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8C6632" w:rsidRDefault="008C6632" w:rsidP="004C4D6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8C6632" w:rsidRDefault="008C6632" w:rsidP="004C4D61">
      <w:pPr>
        <w:jc w:val="center"/>
        <w:rPr>
          <w:sz w:val="28"/>
          <w:szCs w:val="28"/>
        </w:rPr>
      </w:pPr>
    </w:p>
    <w:p w:rsidR="008C6632" w:rsidRPr="002F0B20" w:rsidRDefault="008C6632" w:rsidP="004C4D61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8C6632" w:rsidRPr="000C2C73" w:rsidRDefault="008C6632" w:rsidP="000C2C73">
      <w:pPr>
        <w:jc w:val="both"/>
        <w:rPr>
          <w:sz w:val="28"/>
          <w:szCs w:val="28"/>
        </w:rPr>
      </w:pPr>
    </w:p>
    <w:p w:rsidR="008C6632" w:rsidRPr="000C2C73" w:rsidRDefault="008C6632" w:rsidP="000C2C73">
      <w:pPr>
        <w:pStyle w:val="BodyText"/>
        <w:ind w:firstLine="709"/>
        <w:rPr>
          <w:sz w:val="28"/>
          <w:szCs w:val="28"/>
        </w:rPr>
      </w:pPr>
      <w:r w:rsidRPr="000C2C73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«О внесении изменений в постановление администрации муниципального образования Огаревское Щекинского района от 27.04.2017г. № 67 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. </w:t>
      </w:r>
      <w:r w:rsidRPr="000C2C73">
        <w:rPr>
          <w:color w:val="000000"/>
          <w:sz w:val="28"/>
          <w:szCs w:val="28"/>
        </w:rPr>
        <w:t xml:space="preserve">В представленном проекте </w:t>
      </w:r>
      <w:r w:rsidRPr="000C2C73">
        <w:rPr>
          <w:sz w:val="28"/>
          <w:szCs w:val="28"/>
        </w:rPr>
        <w:t xml:space="preserve"> «О внесении изменений в постановление администрации муниципального образования Огаревское Щекинского района от 27.04.2017г. № 67 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коррупциогенные  факторы не выявлены.</w:t>
      </w:r>
    </w:p>
    <w:p w:rsidR="008C6632" w:rsidRDefault="008C6632" w:rsidP="004C4D61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tbl>
      <w:tblPr>
        <w:tblW w:w="9208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808"/>
        <w:gridCol w:w="765"/>
        <w:gridCol w:w="1935"/>
        <w:gridCol w:w="88"/>
        <w:gridCol w:w="2612"/>
      </w:tblGrid>
      <w:tr w:rsidR="008C6632" w:rsidTr="004C4D61"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6632" w:rsidRDefault="008C6632" w:rsidP="000C2C73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8C6632" w:rsidRDefault="008C663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6632" w:rsidRDefault="008C663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  <w:vAlign w:val="bottom"/>
          </w:tcPr>
          <w:p w:rsidR="008C6632" w:rsidRDefault="008C6632" w:rsidP="004C4D61">
            <w:pPr>
              <w:spacing w:after="200" w:line="276" w:lineRule="auto"/>
              <w:ind w:left="-300" w:firstLine="3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6632" w:rsidRDefault="008C663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C6632" w:rsidRDefault="008C6632">
            <w:pPr>
              <w:jc w:val="both"/>
              <w:rPr>
                <w:sz w:val="28"/>
                <w:szCs w:val="28"/>
              </w:rPr>
            </w:pPr>
          </w:p>
          <w:p w:rsidR="008C6632" w:rsidRDefault="008C663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Т.Н. Курицина</w:t>
            </w:r>
          </w:p>
        </w:tc>
      </w:tr>
      <w:tr w:rsidR="008C6632" w:rsidTr="004C4D61">
        <w:tc>
          <w:tcPr>
            <w:tcW w:w="3808" w:type="dxa"/>
          </w:tcPr>
          <w:p w:rsidR="008C6632" w:rsidRDefault="008C6632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8C6632" w:rsidRDefault="008C6632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935" w:type="dxa"/>
          </w:tcPr>
          <w:p w:rsidR="008C6632" w:rsidRDefault="008C6632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88" w:type="dxa"/>
          </w:tcPr>
          <w:p w:rsidR="008C6632" w:rsidRDefault="008C6632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612" w:type="dxa"/>
          </w:tcPr>
          <w:p w:rsidR="008C6632" w:rsidRDefault="008C6632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8C6632" w:rsidRDefault="008C6632" w:rsidP="004C4D61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31.01.2023г.</w:t>
      </w:r>
    </w:p>
    <w:p w:rsidR="008C6632" w:rsidRDefault="008C6632" w:rsidP="00854484"/>
    <w:sectPr w:rsidR="008C6632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085B"/>
    <w:rsid w:val="00001EBD"/>
    <w:rsid w:val="00002B3C"/>
    <w:rsid w:val="00003416"/>
    <w:rsid w:val="000076DC"/>
    <w:rsid w:val="00007A4B"/>
    <w:rsid w:val="00011DDD"/>
    <w:rsid w:val="000146EB"/>
    <w:rsid w:val="0001725F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97C4C"/>
    <w:rsid w:val="000A0080"/>
    <w:rsid w:val="000B0AFE"/>
    <w:rsid w:val="000B1C3A"/>
    <w:rsid w:val="000B1DD2"/>
    <w:rsid w:val="000C2C73"/>
    <w:rsid w:val="000C4F43"/>
    <w:rsid w:val="000C60E8"/>
    <w:rsid w:val="000D2A5E"/>
    <w:rsid w:val="000E029A"/>
    <w:rsid w:val="000E1014"/>
    <w:rsid w:val="000E26E1"/>
    <w:rsid w:val="000E5C20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860E5"/>
    <w:rsid w:val="001912CE"/>
    <w:rsid w:val="00192EEF"/>
    <w:rsid w:val="00194B6E"/>
    <w:rsid w:val="001A2518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4DD4"/>
    <w:rsid w:val="00245589"/>
    <w:rsid w:val="00252C07"/>
    <w:rsid w:val="00257453"/>
    <w:rsid w:val="002668FE"/>
    <w:rsid w:val="0027393E"/>
    <w:rsid w:val="00280CDB"/>
    <w:rsid w:val="002812BF"/>
    <w:rsid w:val="0029348D"/>
    <w:rsid w:val="002B147D"/>
    <w:rsid w:val="002B26AB"/>
    <w:rsid w:val="002C0A3F"/>
    <w:rsid w:val="002C4568"/>
    <w:rsid w:val="002C6F06"/>
    <w:rsid w:val="002D1C63"/>
    <w:rsid w:val="002E0749"/>
    <w:rsid w:val="002E336F"/>
    <w:rsid w:val="002E63D9"/>
    <w:rsid w:val="002F0B20"/>
    <w:rsid w:val="002F1DCA"/>
    <w:rsid w:val="002F5F27"/>
    <w:rsid w:val="003012C1"/>
    <w:rsid w:val="00303120"/>
    <w:rsid w:val="00304BE2"/>
    <w:rsid w:val="00306AAB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866EF"/>
    <w:rsid w:val="00394630"/>
    <w:rsid w:val="00395C88"/>
    <w:rsid w:val="003A2D30"/>
    <w:rsid w:val="003B7A7A"/>
    <w:rsid w:val="003C4449"/>
    <w:rsid w:val="003C76AE"/>
    <w:rsid w:val="003D0BC2"/>
    <w:rsid w:val="003E5416"/>
    <w:rsid w:val="003E5B87"/>
    <w:rsid w:val="00402990"/>
    <w:rsid w:val="00406871"/>
    <w:rsid w:val="00413220"/>
    <w:rsid w:val="0042686C"/>
    <w:rsid w:val="004327A5"/>
    <w:rsid w:val="004339D8"/>
    <w:rsid w:val="00441605"/>
    <w:rsid w:val="00441F72"/>
    <w:rsid w:val="004447E9"/>
    <w:rsid w:val="00450612"/>
    <w:rsid w:val="0045105D"/>
    <w:rsid w:val="00452909"/>
    <w:rsid w:val="004572FF"/>
    <w:rsid w:val="00457BA4"/>
    <w:rsid w:val="004716D9"/>
    <w:rsid w:val="0047180E"/>
    <w:rsid w:val="00475127"/>
    <w:rsid w:val="004A1E35"/>
    <w:rsid w:val="004B2F60"/>
    <w:rsid w:val="004C11EE"/>
    <w:rsid w:val="004C317E"/>
    <w:rsid w:val="004C3DE4"/>
    <w:rsid w:val="004C4D61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3417D"/>
    <w:rsid w:val="00556476"/>
    <w:rsid w:val="00556E47"/>
    <w:rsid w:val="00557BE6"/>
    <w:rsid w:val="00563109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E1A88"/>
    <w:rsid w:val="005F3C42"/>
    <w:rsid w:val="005F4CE0"/>
    <w:rsid w:val="005F73CD"/>
    <w:rsid w:val="00600B30"/>
    <w:rsid w:val="00601AE9"/>
    <w:rsid w:val="00602A6E"/>
    <w:rsid w:val="006043CA"/>
    <w:rsid w:val="00614D5F"/>
    <w:rsid w:val="006214C3"/>
    <w:rsid w:val="00627CE2"/>
    <w:rsid w:val="00632AEE"/>
    <w:rsid w:val="00634299"/>
    <w:rsid w:val="00642D49"/>
    <w:rsid w:val="00643CF9"/>
    <w:rsid w:val="006608AA"/>
    <w:rsid w:val="00674778"/>
    <w:rsid w:val="006808AD"/>
    <w:rsid w:val="006837EC"/>
    <w:rsid w:val="00684737"/>
    <w:rsid w:val="006852F9"/>
    <w:rsid w:val="00687C51"/>
    <w:rsid w:val="006909A6"/>
    <w:rsid w:val="00691F4C"/>
    <w:rsid w:val="006931E8"/>
    <w:rsid w:val="006A1081"/>
    <w:rsid w:val="006B1CDC"/>
    <w:rsid w:val="006C68A0"/>
    <w:rsid w:val="006E7C52"/>
    <w:rsid w:val="006E7F65"/>
    <w:rsid w:val="006F063A"/>
    <w:rsid w:val="00707393"/>
    <w:rsid w:val="00707D6F"/>
    <w:rsid w:val="00710210"/>
    <w:rsid w:val="007116B6"/>
    <w:rsid w:val="00716085"/>
    <w:rsid w:val="00716BB5"/>
    <w:rsid w:val="00726DC4"/>
    <w:rsid w:val="00734B11"/>
    <w:rsid w:val="007741E5"/>
    <w:rsid w:val="00792CEE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0F39"/>
    <w:rsid w:val="008B11A7"/>
    <w:rsid w:val="008B170A"/>
    <w:rsid w:val="008C2C1F"/>
    <w:rsid w:val="008C37EF"/>
    <w:rsid w:val="008C6632"/>
    <w:rsid w:val="008D2568"/>
    <w:rsid w:val="008F0E93"/>
    <w:rsid w:val="008F628C"/>
    <w:rsid w:val="0090105D"/>
    <w:rsid w:val="00901122"/>
    <w:rsid w:val="009033A0"/>
    <w:rsid w:val="00906164"/>
    <w:rsid w:val="00907217"/>
    <w:rsid w:val="0091187F"/>
    <w:rsid w:val="00933FC8"/>
    <w:rsid w:val="0093557D"/>
    <w:rsid w:val="009410C2"/>
    <w:rsid w:val="00942EC3"/>
    <w:rsid w:val="00974429"/>
    <w:rsid w:val="00981DA8"/>
    <w:rsid w:val="00982408"/>
    <w:rsid w:val="00985DB4"/>
    <w:rsid w:val="00987BD7"/>
    <w:rsid w:val="009912A3"/>
    <w:rsid w:val="00991314"/>
    <w:rsid w:val="00994B80"/>
    <w:rsid w:val="0099502E"/>
    <w:rsid w:val="009C0B57"/>
    <w:rsid w:val="009D7C61"/>
    <w:rsid w:val="009F491F"/>
    <w:rsid w:val="009F6FC2"/>
    <w:rsid w:val="00A005A0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6449D"/>
    <w:rsid w:val="00A675E6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B7696"/>
    <w:rsid w:val="00AC3836"/>
    <w:rsid w:val="00AC6AC1"/>
    <w:rsid w:val="00AD3D4F"/>
    <w:rsid w:val="00AD49AD"/>
    <w:rsid w:val="00AE2D66"/>
    <w:rsid w:val="00AF2982"/>
    <w:rsid w:val="00AF4F71"/>
    <w:rsid w:val="00AF6AA6"/>
    <w:rsid w:val="00B0353A"/>
    <w:rsid w:val="00B06CD2"/>
    <w:rsid w:val="00B078F5"/>
    <w:rsid w:val="00B1038D"/>
    <w:rsid w:val="00B1065F"/>
    <w:rsid w:val="00B12859"/>
    <w:rsid w:val="00B37FEA"/>
    <w:rsid w:val="00B6010A"/>
    <w:rsid w:val="00B85448"/>
    <w:rsid w:val="00B86E4E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1A58"/>
    <w:rsid w:val="00BD221D"/>
    <w:rsid w:val="00BD3596"/>
    <w:rsid w:val="00BD691A"/>
    <w:rsid w:val="00BD7B19"/>
    <w:rsid w:val="00BE5C78"/>
    <w:rsid w:val="00C13E3A"/>
    <w:rsid w:val="00C160D2"/>
    <w:rsid w:val="00C17FDD"/>
    <w:rsid w:val="00C278FC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118C"/>
    <w:rsid w:val="00D32EE0"/>
    <w:rsid w:val="00D4139C"/>
    <w:rsid w:val="00D47DD1"/>
    <w:rsid w:val="00D52877"/>
    <w:rsid w:val="00D52D76"/>
    <w:rsid w:val="00D5577B"/>
    <w:rsid w:val="00D55AA6"/>
    <w:rsid w:val="00D60425"/>
    <w:rsid w:val="00D6370F"/>
    <w:rsid w:val="00D64C92"/>
    <w:rsid w:val="00D669EC"/>
    <w:rsid w:val="00D71B08"/>
    <w:rsid w:val="00D74DE0"/>
    <w:rsid w:val="00D8213E"/>
    <w:rsid w:val="00D84706"/>
    <w:rsid w:val="00D848B8"/>
    <w:rsid w:val="00D903E3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D4DDE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2B06"/>
    <w:rsid w:val="00E25C45"/>
    <w:rsid w:val="00E27463"/>
    <w:rsid w:val="00E41136"/>
    <w:rsid w:val="00E43E49"/>
    <w:rsid w:val="00E51BFB"/>
    <w:rsid w:val="00E5335B"/>
    <w:rsid w:val="00E55FC1"/>
    <w:rsid w:val="00E56191"/>
    <w:rsid w:val="00E628E5"/>
    <w:rsid w:val="00E75339"/>
    <w:rsid w:val="00EA606B"/>
    <w:rsid w:val="00EA6A8D"/>
    <w:rsid w:val="00EA7761"/>
    <w:rsid w:val="00EA7FC4"/>
    <w:rsid w:val="00EB5501"/>
    <w:rsid w:val="00ED37BA"/>
    <w:rsid w:val="00ED6A85"/>
    <w:rsid w:val="00ED7201"/>
    <w:rsid w:val="00EF1149"/>
    <w:rsid w:val="00EF18C7"/>
    <w:rsid w:val="00EF19E9"/>
    <w:rsid w:val="00F0098E"/>
    <w:rsid w:val="00F23EA5"/>
    <w:rsid w:val="00F258E8"/>
    <w:rsid w:val="00F264FD"/>
    <w:rsid w:val="00F31B9D"/>
    <w:rsid w:val="00F326C8"/>
    <w:rsid w:val="00F4130F"/>
    <w:rsid w:val="00F5094B"/>
    <w:rsid w:val="00F518DB"/>
    <w:rsid w:val="00F64836"/>
    <w:rsid w:val="00F71F69"/>
    <w:rsid w:val="00F7373A"/>
    <w:rsid w:val="00F747CE"/>
    <w:rsid w:val="00F84BD5"/>
    <w:rsid w:val="00F903BE"/>
    <w:rsid w:val="00FA0302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18</Pages>
  <Words>3205</Words>
  <Characters>18270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18</cp:revision>
  <cp:lastPrinted>2023-01-31T09:06:00Z</cp:lastPrinted>
  <dcterms:created xsi:type="dcterms:W3CDTF">2022-04-13T09:11:00Z</dcterms:created>
  <dcterms:modified xsi:type="dcterms:W3CDTF">2023-01-31T09:09:00Z</dcterms:modified>
</cp:coreProperties>
</file>